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EAB" w:rsidRDefault="001937CC" w:rsidP="007C405F">
      <w:pPr>
        <w:tabs>
          <w:tab w:val="left" w:pos="-1350"/>
          <w:tab w:val="left" w:pos="450"/>
          <w:tab w:val="left" w:pos="1980"/>
          <w:tab w:val="left" w:pos="2160"/>
          <w:tab w:val="left" w:pos="2610"/>
          <w:tab w:val="left" w:pos="3150"/>
          <w:tab w:val="left" w:pos="3420"/>
          <w:tab w:val="left" w:pos="4050"/>
        </w:tabs>
        <w:ind w:left="-1350"/>
        <w:rPr>
          <w:noProof/>
        </w:rPr>
      </w:pPr>
      <w:bookmarkStart w:id="0" w:name="_GoBack"/>
      <w:r>
        <w:rPr>
          <w:noProof/>
        </w:rPr>
        <w:drawing>
          <wp:anchor distT="0" distB="0" distL="114300" distR="114300" simplePos="0" relativeHeight="251726848" behindDoc="0" locked="0" layoutInCell="1" allowOverlap="1" wp14:anchorId="22EB76B3" wp14:editId="3E35858C">
            <wp:simplePos x="0" y="0"/>
            <wp:positionH relativeFrom="column">
              <wp:posOffset>15240</wp:posOffset>
            </wp:positionH>
            <wp:positionV relativeFrom="paragraph">
              <wp:posOffset>7270</wp:posOffset>
            </wp:positionV>
            <wp:extent cx="7993380" cy="2443480"/>
            <wp:effectExtent l="0" t="0" r="7620" b="0"/>
            <wp:wrapNone/>
            <wp:docPr id="16" name="Picture 16" descr="G:\Brand development and research\Templates\athletic templates\men's track and field\elements\Men's track and fiel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men's track and field\elements\Men's track and field head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3380" cy="2443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92106" w:rsidRPr="00F92106">
        <w:rPr>
          <w:noProof/>
        </w:rPr>
        <mc:AlternateContent>
          <mc:Choice Requires="wpg">
            <w:drawing>
              <wp:anchor distT="0" distB="0" distL="114300" distR="114300" simplePos="0" relativeHeight="251720704" behindDoc="0" locked="0" layoutInCell="1" allowOverlap="1" wp14:anchorId="250F4591" wp14:editId="55EC84C5">
                <wp:simplePos x="0" y="0"/>
                <wp:positionH relativeFrom="column">
                  <wp:posOffset>7868920</wp:posOffset>
                </wp:positionH>
                <wp:positionV relativeFrom="paragraph">
                  <wp:posOffset>635</wp:posOffset>
                </wp:positionV>
                <wp:extent cx="118745" cy="118110"/>
                <wp:effectExtent l="0" t="0" r="33655" b="34290"/>
                <wp:wrapNone/>
                <wp:docPr id="49" name="Group 49"/>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DFF8D27" id="Group 49" o:spid="_x0000_s1026" style="position:absolute;margin-left:619.6pt;margin-top:.05pt;width:9.35pt;height:9.3pt;z-index:251720704"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">
                <v:line id="Straight Connector 47"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BvcYAAADbAAAADwAAAGRycy9kb3ducmV2LnhtbESPQWvCQBSE7wX/w/IEb3WjlF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Uwb3GAAAA2wAAAA8AAAAAAAAA&#10;AAAAAAAAoQIAAGRycy9kb3ducmV2LnhtbFBLBQYAAAAABAAEAPkAAACUAwAAAAA=&#10;" strokecolor="windowText"/>
                <v:line id="Straight Connector 48"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XCsIAAADbAAAADwAAAGRycy9kb3ducmV2LnhtbERPz2vCMBS+D/wfwhO8rakiY3ZGqcrA&#10;ncqqsOtb89aUNi+lyWrdX78cBjt+fL+3+8l2YqTBN44VLJMUBHHldMO1guvl9fEZhA/IGjvHpOBO&#10;Hva72cMWM+1u/E5jGWoRQ9hnqMCE0GdS+sqQRZ+4njhyX26wGCIcaqkHvMVw28lVmj5Jiw3HBoM9&#10;HQ1VbfltFRTNWOT3888p/3w7LIvTpv2gQ6vUYj7lLyACTeFf/Oc+awXrODZ+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IXCsIAAADbAAAADwAAAAAAAAAAAAAA&#10;AAChAgAAZHJzL2Rvd25yZXYueG1sUEsFBgAAAAAEAAQA+QAAAJADAAAAAA==&#10;" strokecolor="windowText"/>
              </v:group>
            </w:pict>
          </mc:Fallback>
        </mc:AlternateContent>
      </w:r>
      <w:r w:rsidR="00F92106" w:rsidRPr="00F92106">
        <w:rPr>
          <w:noProof/>
        </w:rPr>
        <mc:AlternateContent>
          <mc:Choice Requires="wpg">
            <w:drawing>
              <wp:anchor distT="0" distB="0" distL="114300" distR="114300" simplePos="0" relativeHeight="251721728" behindDoc="0" locked="0" layoutInCell="1" allowOverlap="1" wp14:anchorId="6DAE6323" wp14:editId="561E334B">
                <wp:simplePos x="0" y="0"/>
                <wp:positionH relativeFrom="column">
                  <wp:posOffset>7859395</wp:posOffset>
                </wp:positionH>
                <wp:positionV relativeFrom="paragraph">
                  <wp:posOffset>10149840</wp:posOffset>
                </wp:positionV>
                <wp:extent cx="118745" cy="118110"/>
                <wp:effectExtent l="0" t="0" r="33655" b="15240"/>
                <wp:wrapNone/>
                <wp:docPr id="2" name="Group 2"/>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6" name="Straight Connector 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14" name="Straight Connector 1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86345EE" id="Group 2" o:spid="_x0000_s1026" style="position:absolute;margin-left:618.85pt;margin-top:799.2pt;width:9.35pt;height:9.3pt;flip:y;z-index:25172172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">
                <v:line id="Straight Connector 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1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EsIAAADbAAAADwAAAGRycy9kb3ducmV2LnhtbERPTWvCQBC9C/0PyxR6MxtLERtdJVYE&#10;ewpqweuYHZOQ7GzIrjH217uFgrd5vM9ZrAbTiJ46V1lWMIliEMS51RUXCn6O2/EMhPPIGhvLpOBO&#10;DlbLl9ECE21vvKf+4AsRQtglqKD0vk2kdHlJBl1kW+LAXWxn0AfYFVJ3eAvhppHvcTyVBisODSW2&#10;9FVSXh+uRkFW9Vl63/1u0vP3epJtPusTrWul3l6HdA7C0+Cf4n/3Tof5H/D3Sz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yEsIAAADbAAAADwAAAAAAAAAAAAAA&#10;AAChAgAAZHJzL2Rvd25yZXYueG1sUEsFBgAAAAAEAAQA+QAAAJADAAAAAA==&#10;" strokecolor="windowText"/>
              </v:group>
            </w:pict>
          </mc:Fallback>
        </mc:AlternateContent>
      </w:r>
      <w:r w:rsidR="00F92106" w:rsidRPr="00F92106">
        <w:rPr>
          <w:noProof/>
        </w:rPr>
        <mc:AlternateContent>
          <mc:Choice Requires="wpg">
            <w:drawing>
              <wp:anchor distT="0" distB="0" distL="114300" distR="114300" simplePos="0" relativeHeight="251722752" behindDoc="0" locked="0" layoutInCell="1" allowOverlap="1" wp14:anchorId="5FA2AE91" wp14:editId="7F0FE735">
                <wp:simplePos x="0" y="0"/>
                <wp:positionH relativeFrom="column">
                  <wp:posOffset>7620</wp:posOffset>
                </wp:positionH>
                <wp:positionV relativeFrom="paragraph">
                  <wp:posOffset>0</wp:posOffset>
                </wp:positionV>
                <wp:extent cx="118745" cy="118110"/>
                <wp:effectExtent l="0" t="0" r="14605" b="34290"/>
                <wp:wrapNone/>
                <wp:docPr id="262" name="Group 262"/>
                <wp:cNvGraphicFramePr/>
                <a:graphic xmlns:a="http://schemas.openxmlformats.org/drawingml/2006/main">
                  <a:graphicData uri="http://schemas.microsoft.com/office/word/2010/wordprocessingGroup">
                    <wpg:wgp>
                      <wpg:cNvGrpSpPr/>
                      <wpg:grpSpPr>
                        <a:xfrm flipH="1">
                          <a:off x="0" y="0"/>
                          <a:ext cx="118745" cy="118110"/>
                          <a:chOff x="0" y="0"/>
                          <a:chExt cx="118745" cy="118523"/>
                        </a:xfrm>
                      </wpg:grpSpPr>
                      <wps:wsp>
                        <wps:cNvPr id="263" name="Straight Connector 263"/>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4" name="Straight Connector 26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B290CEC" id="Group 262" o:spid="_x0000_s1026" style="position:absolute;margin-left:.6pt;margin-top:0;width:9.35pt;height:9.3pt;flip:x;z-index:25172275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">
                <v:line id="Straight Connector 263"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M2sYAAADcAAAADwAAAGRycy9kb3ducmV2LnhtbESPT2vCQBTE70K/w/IKvenGFKSkrtKq&#10;hZ7q30tur9nXbJrs25DdavTTu0LB4zAzv2Gm89424kidrxwrGI8SEMSF0xWXCg77j+ELCB+QNTaO&#10;ScGZPMxnD4MpZtqdeEvHXShFhLDPUIEJoc2k9IUhi37kWuLo/bjOYoiyK6Xu8BThtpFpkkykxYrj&#10;gsGWFoaKevdnFSwvm/orz/O0btbmMF69t7/L71ypp8f+7RVEoD7cw//tT60gnTz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TNrGAAAA3AAAAA8AAAAAAAAA&#10;AAAAAAAAoQIAAGRycy9kb3ducmV2LnhtbFBLBQYAAAAABAAEAPkAAACUAwAAAAA=&#10;" strokecolor="windowText"/>
                <v:line id="Straight Connector 26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b8UAAADcAAAADwAAAGRycy9kb3ducmV2LnhtbESPQWvCQBSE74L/YXmCN90oRWp0lagU&#10;7CnUCl6f2WcSkn0bsmuM/vpuodDjMDPfMOttb2rRUetKywpm0wgEcWZ1ybmC8/fH5B2E88gaa8uk&#10;4EkOtpvhYI2xtg/+ou7kcxEg7GJUUHjfxFK6rCCDbmob4uDdbGvQB9nmUrf4CHBTy3kULaTBksNC&#10;gQ3tC8qq090oSMsuTZ7H1yG5fu5m6WFZXWhXKTUe9ckKhKfe/4f/2ketYL54g9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b8UAAADcAAAADwAAAAAAAAAA&#10;AAAAAAChAgAAZHJzL2Rvd25yZXYueG1sUEsFBgAAAAAEAAQA+QAAAJMDAAAAAA==&#10;" strokecolor="windowText"/>
              </v:group>
            </w:pict>
          </mc:Fallback>
        </mc:AlternateContent>
      </w:r>
      <w:r w:rsidR="00F92106" w:rsidRPr="00F92106">
        <w:rPr>
          <w:noProof/>
        </w:rPr>
        <mc:AlternateContent>
          <mc:Choice Requires="wpg">
            <w:drawing>
              <wp:anchor distT="0" distB="0" distL="114300" distR="114300" simplePos="0" relativeHeight="251723776" behindDoc="0" locked="0" layoutInCell="1" allowOverlap="1" wp14:anchorId="2025EA18" wp14:editId="69926EB6">
                <wp:simplePos x="0" y="0"/>
                <wp:positionH relativeFrom="column">
                  <wp:posOffset>0</wp:posOffset>
                </wp:positionH>
                <wp:positionV relativeFrom="paragraph">
                  <wp:posOffset>10152380</wp:posOffset>
                </wp:positionV>
                <wp:extent cx="118745" cy="118110"/>
                <wp:effectExtent l="0" t="0" r="14605" b="15240"/>
                <wp:wrapNone/>
                <wp:docPr id="265" name="Group 265"/>
                <wp:cNvGraphicFramePr/>
                <a:graphic xmlns:a="http://schemas.openxmlformats.org/drawingml/2006/main">
                  <a:graphicData uri="http://schemas.microsoft.com/office/word/2010/wordprocessingGroup">
                    <wpg:wgp>
                      <wpg:cNvGrpSpPr/>
                      <wpg:grpSpPr>
                        <a:xfrm flipH="1" flipV="1">
                          <a:off x="0" y="0"/>
                          <a:ext cx="118745" cy="118110"/>
                          <a:chOff x="0" y="0"/>
                          <a:chExt cx="118745" cy="118523"/>
                        </a:xfrm>
                      </wpg:grpSpPr>
                      <wps:wsp>
                        <wps:cNvPr id="266" name="Straight Connector 26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7" name="Straight Connector 267"/>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1334685" id="Group 265" o:spid="_x0000_s1026" style="position:absolute;margin-left:0;margin-top:799.4pt;width:9.35pt;height:9.3pt;flip:x y;z-index:25172377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">
                <v:line id="Straight Connector 26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vQsYAAADcAAAADwAAAGRycy9kb3ducmV2LnhtbESPzW7CMBCE75V4B2uRuBWHHKIqxaDy&#10;U4kTbSmX3LbxNg6J11HsQuDpcaVKPY5m5hvNfDnYVpyp97VjBbNpAoK4dLrmSsHx8/XxCYQPyBpb&#10;x6TgSh6Wi9HDHHPtLvxB50OoRISwz1GBCaHLpfSlIYt+6jri6H273mKIsq+k7vES4baVaZJk0mLN&#10;ccFgR2tDZXP4sQo2t/dmXxRF2rRv5jjbrrrT5qtQajIeXp5BBBrCf/ivvdMK0iyD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70LGAAAA3AAAAA8AAAAAAAAA&#10;AAAAAAAAoQIAAGRycy9kb3ducmV2LnhtbFBLBQYAAAAABAAEAPkAAACUAwAAAAA=&#10;" strokecolor="windowText"/>
                <v:line id="Straight Connector 267"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uGMUAAADcAAAADwAAAGRycy9kb3ducmV2LnhtbESPQWvCQBSE70L/w/IK3sxGD2qjq0RF&#10;sKegLfT6mn0mIdm3IbvG2F/vFgo9DjPzDbPeDqYRPXWusqxgGsUgiHOrKy4UfH4cJ0sQziNrbCyT&#10;ggc52G5eRmtMtL3zmfqLL0SAsEtQQel9m0jp8pIMusi2xMG72s6gD7IrpO7wHuCmkbM4nkuDFYeF&#10;Elval5TXl5tRkFV9lj5OP4f0+303zQ5v9RftaqXGr0O6AuFp8P/hv/ZJK5jNF/B7Jhw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uGMUAAADcAAAADwAAAAAAAAAA&#10;AAAAAAChAgAAZHJzL2Rvd25yZXYueG1sUEsFBgAAAAAEAAQA+QAAAJMDAAAAAA==&#10;" strokecolor="windowText"/>
              </v:group>
            </w:pict>
          </mc:Fallback>
        </mc:AlternateContent>
      </w:r>
    </w:p>
    <w:p w:rsidR="00112EAB" w:rsidRDefault="00231A49">
      <w:pPr>
        <w:rPr>
          <w:noProof/>
        </w:rPr>
      </w:pPr>
      <w:r>
        <w:rPr>
          <w:noProof/>
        </w:rPr>
        <mc:AlternateContent>
          <mc:Choice Requires="wps">
            <w:drawing>
              <wp:anchor distT="45720" distB="45720" distL="114300" distR="114300" simplePos="0" relativeHeight="251702272" behindDoc="0" locked="0" layoutInCell="1" allowOverlap="1" wp14:anchorId="31AE2DB6" wp14:editId="021C60AF">
                <wp:simplePos x="0" y="0"/>
                <wp:positionH relativeFrom="column">
                  <wp:posOffset>4191000</wp:posOffset>
                </wp:positionH>
                <wp:positionV relativeFrom="paragraph">
                  <wp:posOffset>5422265</wp:posOffset>
                </wp:positionV>
                <wp:extent cx="3465195" cy="2560320"/>
                <wp:effectExtent l="0" t="0" r="2095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560320"/>
                        </a:xfrm>
                        <a:prstGeom prst="rect">
                          <a:avLst/>
                        </a:prstGeom>
                        <a:solidFill>
                          <a:srgbClr val="FFFFFF"/>
                        </a:solidFill>
                        <a:ln w="9525">
                          <a:solidFill>
                            <a:srgbClr val="000000"/>
                          </a:solidFill>
                          <a:miter lim="800000"/>
                          <a:headEnd/>
                          <a:tailEnd/>
                        </a:ln>
                      </wps:spPr>
                      <wps:txb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75AB1" id="_x0000_t202" coordsize="21600,21600" o:spt="202" path="m,l,21600r21600,l21600,xe">
                <v:stroke joinstyle="miter"/>
                <v:path gradientshapeok="t" o:connecttype="rect"/>
              </v:shapetype>
              <v:shape id="Text Box 2" o:spid="_x0000_s1026" type="#_x0000_t202" style="position:absolute;margin-left:330pt;margin-top:426.95pt;width:272.85pt;height:201.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U6JA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">
                <v:textbo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14:anchorId="15B5CA95" wp14:editId="7A2961A9">
                <wp:simplePos x="0" y="0"/>
                <wp:positionH relativeFrom="column">
                  <wp:posOffset>262890</wp:posOffset>
                </wp:positionH>
                <wp:positionV relativeFrom="paragraph">
                  <wp:posOffset>2661285</wp:posOffset>
                </wp:positionV>
                <wp:extent cx="3595370" cy="41783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C2F81" id="_x0000_s1027" type="#_x0000_t202" style="position:absolute;margin-left:20.7pt;margin-top:209.55pt;width:283.1pt;height:32.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" filled="f" stroked="f">
                <v:textbo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209495B2" wp14:editId="7F3F8688">
                <wp:simplePos x="0" y="0"/>
                <wp:positionH relativeFrom="column">
                  <wp:posOffset>384175</wp:posOffset>
                </wp:positionH>
                <wp:positionV relativeFrom="paragraph">
                  <wp:posOffset>3088640</wp:posOffset>
                </wp:positionV>
                <wp:extent cx="2360930" cy="62147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14745"/>
                        </a:xfrm>
                        <a:prstGeom prst="rect">
                          <a:avLst/>
                        </a:prstGeom>
                        <a:noFill/>
                        <a:ln w="9525">
                          <a:noFill/>
                          <a:miter lim="800000"/>
                          <a:headEnd/>
                          <a:tailEnd/>
                        </a:ln>
                      </wps:spPr>
                      <wps:txbx>
                        <w:txbxContent>
                          <w:p w:rsidR="007741C2" w:rsidRDefault="007741C2" w:rsidP="007741C2">
                            <w:pPr>
                              <w:spacing w:line="240" w:lineRule="auto"/>
                              <w:rPr>
                                <w:sz w:val="24"/>
                              </w:rPr>
                            </w:pPr>
                            <w:r w:rsidRPr="00656DD3">
                              <w:rPr>
                                <w:sz w:val="24"/>
                              </w:rPr>
                              <w:t xml:space="preserve">Use </w:t>
                            </w:r>
                            <w:proofErr w:type="spellStart"/>
                            <w:r w:rsidRPr="00656DD3">
                              <w:rPr>
                                <w:sz w:val="24"/>
                              </w:rPr>
                              <w:t>calibri</w:t>
                            </w:r>
                            <w:proofErr w:type="spellEnd"/>
                            <w:r w:rsidRPr="00656DD3">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Default="00C6359A" w:rsidP="00C6359A">
                            <w:pPr>
                              <w:pStyle w:val="NormalWeb"/>
                              <w:spacing w:line="300" w:lineRule="atLeast"/>
                              <w:rPr>
                                <w:rFonts w:ascii="Open Sans" w:hAnsi="Open Sans"/>
                                <w:sz w:val="21"/>
                                <w:szCs w:val="21"/>
                                <w:lang w:val="en"/>
                              </w:rPr>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erat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Vestibulum</w:t>
                            </w:r>
                            <w:proofErr w:type="spellEnd"/>
                            <w:r w:rsidRPr="007B08A0">
                              <w:rPr>
                                <w:rFonts w:asciiTheme="minorHAnsi" w:hAnsiTheme="minorHAnsi"/>
                                <w:szCs w:val="21"/>
                                <w:lang w:val="en"/>
                              </w:rPr>
                              <w:t xml:space="preserve"> ac porta </w:t>
                            </w:r>
                            <w:proofErr w:type="spellStart"/>
                            <w:proofErr w:type="gramStart"/>
                            <w:r w:rsidRPr="007B08A0">
                              <w:rPr>
                                <w:rFonts w:asciiTheme="minorHAnsi" w:hAnsiTheme="minorHAnsi"/>
                                <w:szCs w:val="21"/>
                                <w:lang w:val="en"/>
                              </w:rPr>
                              <w:t>purus</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in dui ipsum. </w:t>
                            </w:r>
                          </w:p>
                          <w:p w:rsidR="00C6359A" w:rsidRPr="00656DD3" w:rsidRDefault="00C6359A" w:rsidP="007741C2">
                            <w:pPr>
                              <w:spacing w:line="240" w:lineRule="auto"/>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E596A0" id="_x0000_s1028" type="#_x0000_t202" style="position:absolute;margin-left:30.25pt;margin-top:243.2pt;width:185.9pt;height:489.3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" filled="f" stroked="f">
                <v:textbox>
                  <w:txbxContent>
                    <w:p w:rsidR="007741C2" w:rsidRDefault="007741C2" w:rsidP="007741C2">
                      <w:pPr>
                        <w:spacing w:line="240" w:lineRule="auto"/>
                        <w:rPr>
                          <w:sz w:val="24"/>
                        </w:rPr>
                      </w:pPr>
                      <w:r w:rsidRPr="00656DD3">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Default="00C6359A" w:rsidP="00C6359A">
                      <w:pPr>
                        <w:pStyle w:val="NormalWeb"/>
                        <w:spacing w:line="300" w:lineRule="atLeast"/>
                        <w:rPr>
                          <w:rFonts w:ascii="Open Sans" w:hAnsi="Open Sans"/>
                          <w:sz w:val="21"/>
                          <w:szCs w:val="21"/>
                          <w:lang w:val="en"/>
                        </w:rPr>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eu pellentesque erat luctus. Vestibulum ac porta </w:t>
                      </w:r>
                      <w:proofErr w:type="gramStart"/>
                      <w:r w:rsidRPr="007B08A0">
                        <w:rPr>
                          <w:rFonts w:asciiTheme="minorHAnsi" w:hAnsiTheme="minorHAnsi"/>
                          <w:szCs w:val="21"/>
                          <w:lang w:val="en"/>
                        </w:rPr>
                        <w:t>purus</w:t>
                      </w:r>
                      <w:proofErr w:type="gramEnd"/>
                      <w:r w:rsidRPr="007B08A0">
                        <w:rPr>
                          <w:rFonts w:asciiTheme="minorHAnsi" w:hAnsiTheme="minorHAnsi"/>
                          <w:szCs w:val="21"/>
                          <w:lang w:val="en"/>
                        </w:rPr>
                        <w:t xml:space="preserve">. Pellentesque in dui ipsum. </w:t>
                      </w:r>
                    </w:p>
                    <w:p w:rsidR="00C6359A" w:rsidRPr="00656DD3" w:rsidRDefault="00C6359A" w:rsidP="007741C2">
                      <w:pPr>
                        <w:spacing w:line="240" w:lineRule="auto"/>
                        <w:rPr>
                          <w:sz w:val="24"/>
                        </w:rPr>
                      </w:pPr>
                    </w:p>
                  </w:txbxContent>
                </v:textbox>
                <w10:wrap type="square"/>
              </v:shape>
            </w:pict>
          </mc:Fallback>
        </mc:AlternateContent>
      </w:r>
      <w:r>
        <w:rPr>
          <w:noProof/>
        </w:rPr>
        <mc:AlternateContent>
          <mc:Choice Requires="wps">
            <w:drawing>
              <wp:anchor distT="45720" distB="45720" distL="114300" distR="114300" simplePos="0" relativeHeight="251704320" behindDoc="0" locked="0" layoutInCell="1" allowOverlap="1" wp14:anchorId="43190A70" wp14:editId="32B24E6B">
                <wp:simplePos x="0" y="0"/>
                <wp:positionH relativeFrom="column">
                  <wp:posOffset>4199890</wp:posOffset>
                </wp:positionH>
                <wp:positionV relativeFrom="paragraph">
                  <wp:posOffset>2922905</wp:posOffset>
                </wp:positionV>
                <wp:extent cx="3465195" cy="2194560"/>
                <wp:effectExtent l="0" t="0" r="2095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194560"/>
                        </a:xfrm>
                        <a:prstGeom prst="rect">
                          <a:avLst/>
                        </a:prstGeom>
                        <a:solidFill>
                          <a:srgbClr val="FFFFFF"/>
                        </a:solidFill>
                        <a:ln w="9525">
                          <a:solidFill>
                            <a:srgbClr val="000000"/>
                          </a:solidFill>
                          <a:miter lim="800000"/>
                          <a:headEnd/>
                          <a:tailEnd/>
                        </a:ln>
                      </wps:spPr>
                      <wps:txb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5B20" id="_x0000_s1029" type="#_x0000_t202" style="position:absolute;margin-left:330.7pt;margin-top:230.15pt;width:272.85pt;height:172.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9xJwIAAEw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">
                <v:textbo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v:textbox>
                <w10:wrap type="square"/>
              </v:shape>
            </w:pict>
          </mc:Fallback>
        </mc:AlternateContent>
      </w:r>
      <w:r w:rsidR="00F92106">
        <w:rPr>
          <w:noProof/>
        </w:rPr>
        <w:drawing>
          <wp:anchor distT="0" distB="0" distL="114300" distR="114300" simplePos="0" relativeHeight="251713536" behindDoc="1" locked="0" layoutInCell="1" allowOverlap="1" wp14:anchorId="7D772FA4" wp14:editId="606B9F70">
            <wp:simplePos x="0" y="0"/>
            <wp:positionH relativeFrom="column">
              <wp:posOffset>5080</wp:posOffset>
            </wp:positionH>
            <wp:positionV relativeFrom="paragraph">
              <wp:posOffset>8173720</wp:posOffset>
            </wp:positionV>
            <wp:extent cx="8008620" cy="1781810"/>
            <wp:effectExtent l="0" t="0" r="0" b="8890"/>
            <wp:wrapNone/>
            <wp:docPr id="8" name="Picture 8"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112EAB">
        <w:rPr>
          <w:noProof/>
        </w:rPr>
        <w:br w:type="page"/>
      </w:r>
    </w:p>
    <w:p w:rsidR="00112EAB" w:rsidRDefault="001937CC" w:rsidP="007C405F">
      <w:pPr>
        <w:tabs>
          <w:tab w:val="left" w:pos="-1350"/>
          <w:tab w:val="left" w:pos="450"/>
          <w:tab w:val="left" w:pos="1980"/>
          <w:tab w:val="left" w:pos="2160"/>
          <w:tab w:val="left" w:pos="2610"/>
          <w:tab w:val="left" w:pos="3150"/>
          <w:tab w:val="left" w:pos="3420"/>
          <w:tab w:val="left" w:pos="4050"/>
        </w:tabs>
        <w:ind w:left="-1350"/>
        <w:rPr>
          <w:noProof/>
        </w:rPr>
      </w:pPr>
      <w:r>
        <w:rPr>
          <w:noProof/>
        </w:rPr>
        <w:lastRenderedPageBreak/>
        <w:drawing>
          <wp:anchor distT="0" distB="0" distL="114300" distR="114300" simplePos="0" relativeHeight="251724800" behindDoc="0" locked="0" layoutInCell="1" allowOverlap="1">
            <wp:simplePos x="0" y="0"/>
            <wp:positionH relativeFrom="column">
              <wp:posOffset>438</wp:posOffset>
            </wp:positionH>
            <wp:positionV relativeFrom="paragraph">
              <wp:posOffset>0</wp:posOffset>
            </wp:positionV>
            <wp:extent cx="7993380" cy="2443480"/>
            <wp:effectExtent l="0" t="0" r="7620" b="0"/>
            <wp:wrapNone/>
            <wp:docPr id="15" name="Picture 15" descr="G:\Brand development and research\Templates\athletic templates\men's track and field\elements\Men's track and fiel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men's track and field\elements\Men's track and field head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3380" cy="244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1C2" w:rsidRPr="004D782B" w:rsidRDefault="00231A49" w:rsidP="00112EAB">
      <w:r>
        <w:rPr>
          <w:noProof/>
        </w:rPr>
        <mc:AlternateContent>
          <mc:Choice Requires="wps">
            <w:drawing>
              <wp:anchor distT="45720" distB="45720" distL="114300" distR="114300" simplePos="0" relativeHeight="251712512" behindDoc="0" locked="0" layoutInCell="1" allowOverlap="1" wp14:anchorId="541CE38B" wp14:editId="73521EE4">
                <wp:simplePos x="0" y="0"/>
                <wp:positionH relativeFrom="column">
                  <wp:posOffset>3987800</wp:posOffset>
                </wp:positionH>
                <wp:positionV relativeFrom="paragraph">
                  <wp:posOffset>5421630</wp:posOffset>
                </wp:positionV>
                <wp:extent cx="3465195" cy="33731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373120"/>
                        </a:xfrm>
                        <a:prstGeom prst="rect">
                          <a:avLst/>
                        </a:prstGeom>
                        <a:noFill/>
                        <a:ln w="9525">
                          <a:noFill/>
                          <a:miter lim="800000"/>
                          <a:headEnd/>
                          <a:tailEnd/>
                        </a:ln>
                      </wps:spPr>
                      <wps:txb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CE38B" id="_x0000_s1030" type="#_x0000_t202" style="position:absolute;margin-left:314pt;margin-top:426.9pt;width:272.85pt;height:265.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" filled="f" stroked="f">
                <v:textbo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07AA6C27" wp14:editId="3003CB2B">
                <wp:simplePos x="0" y="0"/>
                <wp:positionH relativeFrom="column">
                  <wp:posOffset>299085</wp:posOffset>
                </wp:positionH>
                <wp:positionV relativeFrom="paragraph">
                  <wp:posOffset>2759075</wp:posOffset>
                </wp:positionV>
                <wp:extent cx="3595370" cy="4178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A6C27" id="_x0000_s1031" type="#_x0000_t202" style="position:absolute;margin-left:23.55pt;margin-top:217.25pt;width:283.1pt;height:32.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" filled="f" stroked="f">
                <v:textbo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Pr>
          <w:noProof/>
        </w:rPr>
        <mc:AlternateContent>
          <mc:Choice Requires="wps">
            <w:drawing>
              <wp:anchor distT="45720" distB="45720" distL="114300" distR="114300" simplePos="0" relativeHeight="251710464" behindDoc="0" locked="0" layoutInCell="1" allowOverlap="1" wp14:anchorId="1C95F08A" wp14:editId="3F398F49">
                <wp:simplePos x="0" y="0"/>
                <wp:positionH relativeFrom="column">
                  <wp:posOffset>299085</wp:posOffset>
                </wp:positionH>
                <wp:positionV relativeFrom="paragraph">
                  <wp:posOffset>3285490</wp:posOffset>
                </wp:positionV>
                <wp:extent cx="2360930" cy="5943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43600"/>
                        </a:xfrm>
                        <a:prstGeom prst="rect">
                          <a:avLst/>
                        </a:prstGeom>
                        <a:noFill/>
                        <a:ln w="9525">
                          <a:noFill/>
                          <a:miter lim="800000"/>
                          <a:headEnd/>
                          <a:tailEnd/>
                        </a:ln>
                      </wps:spPr>
                      <wps:txbx>
                        <w:txbxContent>
                          <w:p w:rsidR="00A71486" w:rsidRDefault="00A71486" w:rsidP="00A71486">
                            <w:pPr>
                              <w:rPr>
                                <w:sz w:val="24"/>
                              </w:rPr>
                            </w:pPr>
                            <w:r w:rsidRPr="00A71486">
                              <w:rPr>
                                <w:sz w:val="24"/>
                              </w:rPr>
                              <w:t xml:space="preserve">Use </w:t>
                            </w:r>
                            <w:proofErr w:type="spellStart"/>
                            <w:r w:rsidRPr="00A71486">
                              <w:rPr>
                                <w:sz w:val="24"/>
                              </w:rPr>
                              <w:t>calibri</w:t>
                            </w:r>
                            <w:proofErr w:type="spellEnd"/>
                            <w:r w:rsidRPr="00A71486">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Pr="00A71486" w:rsidRDefault="00C6359A" w:rsidP="00C6359A">
                            <w:pPr>
                              <w:pStyle w:val="NormalWeb"/>
                              <w:spacing w:line="300" w:lineRule="atLeast"/>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95F08A" id="_x0000_s1032" type="#_x0000_t202" style="position:absolute;margin-left:23.55pt;margin-top:258.7pt;width:185.9pt;height:468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" filled="f" stroked="f">
                <v:textbox>
                  <w:txbxContent>
                    <w:p w:rsidR="00A71486" w:rsidRDefault="00A71486" w:rsidP="00A71486">
                      <w:pPr>
                        <w:rPr>
                          <w:sz w:val="24"/>
                        </w:rPr>
                      </w:pPr>
                      <w:r w:rsidRPr="00A71486">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Pr="00A71486" w:rsidRDefault="00C6359A" w:rsidP="00C6359A">
                      <w:pPr>
                        <w:pStyle w:val="NormalWeb"/>
                        <w:spacing w:line="300" w:lineRule="atLeast"/>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w:t>
                      </w:r>
                      <w:bookmarkStart w:id="1" w:name="_GoBack"/>
                      <w:bookmarkEnd w:id="1"/>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214E3F95" wp14:editId="51E9FF0F">
                <wp:simplePos x="0" y="0"/>
                <wp:positionH relativeFrom="column">
                  <wp:posOffset>4051300</wp:posOffset>
                </wp:positionH>
                <wp:positionV relativeFrom="paragraph">
                  <wp:posOffset>3072765</wp:posOffset>
                </wp:positionV>
                <wp:extent cx="3465195" cy="2194560"/>
                <wp:effectExtent l="0" t="0" r="2095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194560"/>
                        </a:xfrm>
                        <a:prstGeom prst="rect">
                          <a:avLst/>
                        </a:prstGeom>
                        <a:solidFill>
                          <a:srgbClr val="FFFFFF"/>
                        </a:solidFill>
                        <a:ln w="9525">
                          <a:solidFill>
                            <a:srgbClr val="000000"/>
                          </a:solidFill>
                          <a:miter lim="800000"/>
                          <a:headEnd/>
                          <a:tailEnd/>
                        </a:ln>
                      </wps:spPr>
                      <wps:txb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3F95" id="_x0000_s1033" type="#_x0000_t202" style="position:absolute;margin-left:319pt;margin-top:241.95pt;width:272.85pt;height:172.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">
                <v:textbo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v:textbox>
                <w10:wrap type="square"/>
              </v:shape>
            </w:pict>
          </mc:Fallback>
        </mc:AlternateContent>
      </w:r>
      <w:r w:rsidR="005A440C">
        <w:rPr>
          <w:noProof/>
        </w:rPr>
        <w:drawing>
          <wp:anchor distT="0" distB="0" distL="114300" distR="114300" simplePos="0" relativeHeight="251714560" behindDoc="1" locked="0" layoutInCell="1" allowOverlap="1" wp14:anchorId="253D1B47" wp14:editId="344C4B96">
            <wp:simplePos x="0" y="0"/>
            <wp:positionH relativeFrom="column">
              <wp:posOffset>0</wp:posOffset>
            </wp:positionH>
            <wp:positionV relativeFrom="paragraph">
              <wp:posOffset>8174049</wp:posOffset>
            </wp:positionV>
            <wp:extent cx="8008620" cy="1781810"/>
            <wp:effectExtent l="0" t="0" r="0" b="8890"/>
            <wp:wrapNone/>
            <wp:docPr id="13" name="Picture 13"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0E7F26">
        <w:rPr>
          <w:noProof/>
        </w:rPr>
        <mc:AlternateContent>
          <mc:Choice Requires="wps">
            <w:drawing>
              <wp:anchor distT="0" distB="0" distL="114300" distR="114300" simplePos="0" relativeHeight="251677696" behindDoc="0" locked="0" layoutInCell="1" allowOverlap="1" wp14:anchorId="241D613C" wp14:editId="1627F8EA">
                <wp:simplePos x="0" y="0"/>
                <wp:positionH relativeFrom="column">
                  <wp:posOffset>-2019300</wp:posOffset>
                </wp:positionH>
                <wp:positionV relativeFrom="paragraph">
                  <wp:posOffset>4581524</wp:posOffset>
                </wp:positionV>
                <wp:extent cx="1988820" cy="5619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61975"/>
                        </a:xfrm>
                        <a:prstGeom prst="rect">
                          <a:avLst/>
                        </a:prstGeom>
                        <a:noFill/>
                        <a:ln w="9525">
                          <a:noFill/>
                          <a:miter lim="800000"/>
                          <a:headEnd/>
                          <a:tailEnd/>
                        </a:ln>
                      </wps:spPr>
                      <wps:txb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D613C" id="_x0000_s1034" type="#_x0000_t202" style="position:absolute;margin-left:-159pt;margin-top:360.75pt;width:156.6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" filled="f" stroked="f">
                <v:textbo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v:textbox>
              </v:shape>
            </w:pict>
          </mc:Fallback>
        </mc:AlternateContent>
      </w:r>
      <w:r w:rsidR="00736EB7">
        <w:rPr>
          <w:noProof/>
        </w:rPr>
        <mc:AlternateContent>
          <mc:Choice Requires="wpg">
            <w:drawing>
              <wp:anchor distT="0" distB="0" distL="114300" distR="114300" simplePos="0" relativeHeight="251693056" behindDoc="0" locked="0" layoutInCell="1" allowOverlap="1" wp14:anchorId="1684F2BD" wp14:editId="05610C50">
                <wp:simplePos x="0" y="0"/>
                <wp:positionH relativeFrom="column">
                  <wp:posOffset>5393690</wp:posOffset>
                </wp:positionH>
                <wp:positionV relativeFrom="paragraph">
                  <wp:posOffset>10163174</wp:posOffset>
                </wp:positionV>
                <wp:extent cx="118745" cy="118523"/>
                <wp:effectExtent l="0" t="0" r="14605" b="15240"/>
                <wp:wrapNone/>
                <wp:docPr id="50" name="Group 50"/>
                <wp:cNvGraphicFramePr/>
                <a:graphic xmlns:a="http://schemas.openxmlformats.org/drawingml/2006/main">
                  <a:graphicData uri="http://schemas.microsoft.com/office/word/2010/wordprocessingGroup">
                    <wpg:wgp>
                      <wpg:cNvGrpSpPr/>
                      <wpg:grpSpPr>
                        <a:xfrm flipV="1">
                          <a:off x="0" y="0"/>
                          <a:ext cx="118745" cy="118523"/>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92DC83A" id="Group 50" o:spid="_x0000_s1026" style="position:absolute;margin-left:424.7pt;margin-top:800.25pt;width:9.35pt;height:9.35pt;flip:y;z-index:25169305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">
                <v:line id="Straight Connector 51"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j8YAAADbAAAADwAAAGRycy9kb3ducmV2LnhtbESPS2/CMBCE75X4D9YicStOkKi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ao/GAAAA2wAAAA8AAAAAAAAA&#10;AAAAAAAAoQIAAGRycy9kb3ducmV2LnhtbFBLBQYAAAAABAAEAPkAAACUAwAAAAA=&#10;" strokecolor="windowText"/>
                <v:line id="Straight Connector 52"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2PcQAAADbAAAADwAAAGRycy9kb3ducmV2LnhtbESPT2vCQBTE70K/w/IEb7pRsGh0lVgp&#10;2FPwD3h9Zp9JSPZtyG5j7KfvFgoeh5n5DbPe9qYWHbWutKxgOolAEGdWl5wruJw/xwsQziNrrC2T&#10;gic52G7eBmuMtX3wkbqTz0WAsItRQeF9E0vpsoIMuoltiIN3t61BH2SbS93iI8BNLWdR9C4NlhwW&#10;Cmzoo6CsOn0bBWnZpcnz8LNPbl+7abpfVlfaVUqNhn2yAuGp96/wf/ugFcxn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7Y9xAAAANsAAAAPAAAAAAAAAAAA&#10;AAAAAKECAABkcnMvZG93bnJldi54bWxQSwUGAAAAAAQABAD5AAAAkgMAAAAA&#10;" strokecolor="windowText"/>
              </v:group>
            </w:pict>
          </mc:Fallback>
        </mc:AlternateContent>
      </w:r>
      <w:r w:rsidR="00736EB7">
        <w:rPr>
          <w:noProof/>
        </w:rPr>
        <mc:AlternateContent>
          <mc:Choice Requires="wpg">
            <w:drawing>
              <wp:anchor distT="0" distB="0" distL="114300" distR="114300" simplePos="0" relativeHeight="251685888" behindDoc="0" locked="0" layoutInCell="1" allowOverlap="1" wp14:anchorId="77220FC2" wp14:editId="70C3763E">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606044" id="Group 42" o:spid="_x0000_s1026" style="position:absolute;margin-left:-196.45pt;margin-top:0;width:9.35pt;height:9.35pt;z-index:251685888"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41"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X78UAAADbAAAADwAAAGRycy9kb3ducmV2LnhtbESPS2vDMBCE74X+B7GFXEoiJw15uFFC&#10;CRic9tK87ou1tUytlZHUxPn3UaHQ4zAz3zCrTW9bcSEfGscKxqMMBHHldMO1gtOxGC5AhIissXVM&#10;Cm4UYLN+fFhhrt2V93Q5xFokCIccFZgYu1zKUBmyGEauI07el/MWY5K+ltrjNcFtKydZNpMWG04L&#10;BjvaGqq+Dz9WQXeem5fbx3tRzj590eymunzeLpUaPPVvryAi9fE//NcutYLpGH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8X78UAAADbAAAADwAAAAAAAAAA&#10;AAAAAAChAgAAZHJzL2Rvd25yZXYueG1sUEsFBgAAAAAEAAQA+QAAAJMDAAAAAA==&#10;" strokecolor="black [3213]"/>
              </v:group>
            </w:pict>
          </mc:Fallback>
        </mc:AlternateContent>
      </w:r>
      <w:r w:rsidR="006D2EBA">
        <w:rPr>
          <w:noProof/>
        </w:rPr>
        <mc:AlternateContent>
          <mc:Choice Requires="wpg">
            <w:drawing>
              <wp:anchor distT="0" distB="0" distL="114300" distR="114300" simplePos="0" relativeHeight="251687936" behindDoc="0" locked="0" layoutInCell="1" allowOverlap="1" wp14:anchorId="159C109A" wp14:editId="1F35A2F6">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2AA53B3" id="Group 43" o:spid="_x0000_s1026" style="position:absolute;margin-left:-196.45pt;margin-top:800.45pt;width:9.35pt;height:9.35pt;flip:y;z-index:251687936"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Straight Connector 45"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o58IAAADbAAAADwAAAGRycy9kb3ducmV2LnhtbESPT2vCQBTE74V+h+UVequbSBskuooI&#10;QW+lUe+P7DMJZt+G7Jo/fnq3IHgcZuY3zGozmkb01LnasoJ4FoEgLqyuuVRwOmZfCxDOI2tsLJOC&#10;iRxs1u9vK0y1HfiP+tyXIkDYpaig8r5NpXRFRQbdzLbEwbvYzqAPsiul7nAIcNPIeRQl0mDNYaHC&#10;lnYVFdf8ZhS0C5mVuynZ/94vSdHHx7NkjJX6/Bi3SxCeRv8KP9sHreD7B/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0o58IAAADbAAAADwAAAAAAAAAAAAAA&#10;AAChAgAAZHJzL2Rvd25yZXYueG1sUEsFBgAAAAAEAAQA+QAAAJADAAAAAA==&#10;" strokecolor="windowText"/>
              </v:group>
            </w:pict>
          </mc:Fallback>
        </mc:AlternateContent>
      </w:r>
      <w:r w:rsidR="001F7BF4">
        <w:rPr>
          <w:noProof/>
        </w:rPr>
        <mc:AlternateContent>
          <mc:Choice Requires="wps">
            <w:drawing>
              <wp:anchor distT="0" distB="0" distL="114300" distR="114300" simplePos="0" relativeHeight="251679744" behindDoc="0" locked="0" layoutInCell="1" allowOverlap="1" wp14:anchorId="67B987FD" wp14:editId="53A2DFD5">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87FD" id="_x0000_s1035" type="#_x0000_t202" style="position:absolute;margin-left:-165.45pt;margin-top:560.8pt;width:156.6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" filled="f" stroked="f">
                <v:textbo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v:textbox>
              </v:shape>
            </w:pict>
          </mc:Fallback>
        </mc:AlternateContent>
      </w:r>
      <w:r w:rsidR="001F7BF4">
        <w:rPr>
          <w:noProof/>
        </w:rPr>
        <mc:AlternateContent>
          <mc:Choice Requires="wps">
            <w:drawing>
              <wp:anchor distT="0" distB="0" distL="114300" distR="114300" simplePos="0" relativeHeight="251675648" behindDoc="0" locked="0" layoutInCell="1" allowOverlap="1" wp14:anchorId="2A71CFF0" wp14:editId="6B42F0B1">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CFF0" id="_x0000_s1036" type="#_x0000_t202" style="position:absolute;margin-left:-168.05pt;margin-top:166.15pt;width:156.6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" filled="f" stroked="f">
                <v:textbo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v:textbox>
              </v:shape>
            </w:pict>
          </mc:Fallback>
        </mc:AlternateContent>
      </w:r>
      <w:r w:rsidR="004D782B" w:rsidRPr="004D782B">
        <w:rPr>
          <w:noProof/>
        </w:rPr>
        <mc:AlternateContent>
          <mc:Choice Requires="wpc">
            <w:drawing>
              <wp:anchor distT="0" distB="0" distL="114300" distR="114300" simplePos="0" relativeHeight="251666432" behindDoc="0" locked="0" layoutInCell="1" allowOverlap="1" wp14:anchorId="0218B396" wp14:editId="08AE2995">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329CF73" id="Canvas 20" o:spid="_x0000_s1026" editas="canvas" style="position:absolute;margin-left:-158.65pt;margin-top:32.55pt;width:136.9pt;height:524pt;z-index:251666432"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PyvDAAAAA2wAAAA8AAABkcnMvZG93bnJldi54bWxET81qwkAQvhf6DssUvBTd2IPV6CrBUGhv&#10;NfoAQ3ZMgtnZJbv58e27BcHbfHy/sztMphUDdb6xrGC5SEAQl1Y3XCm4nL/maxA+IGtsLZOCO3k4&#10;7F9fdphqO/KJhiJUIoawT1FBHYJLpfRlTQb9wjriyF1tZzBE2FVSdzjGcNPKjyRZSYMNx4YaHR1r&#10;Km9FbxT88NivN2519b+2zd9PeZmh80rN3qZsCyLQFJ7ih/tbx/mf8P9LPE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K8MAAAADbAAAADwAAAAAAAAAAAAAAAACfAgAA&#10;ZHJzL2Rvd25yZXYueG1sUEsFBgAAAAAEAAQA9wAAAIwDAAAAAA==&#10;">
                  <v:imagedata r:id="rId12" o:title=""/>
                </v:shape>
                <v:shape id="Picture 6" o:spid="_x0000_s1029" type="#_x0000_t75" style="position:absolute;left:55;top:24918;width:17368;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Zj3EAAAA2wAAAA8AAABkcnMvZG93bnJldi54bWxEj0trAkEQhO+C/2FoITedjQeRjaMsCwZB&#10;cvBx8dbs9D5wp2eZmegmv94+BHLrpqqrvt7sRterB4XYeTbwvshAEVfedtwYuF728zWomJAt9p7J&#10;wA9F2G2nkw3m1j/5RI9zapSEcMzRQJvSkGsdq5YcxoUfiEWrfXCYZA2NtgGfEu56vcyylXbYsTS0&#10;OFDZUnU/fzsD909b7L9+y/FWhrruV8dr4Y6ZMW+zsfgAlWhM/+a/64MVfIGVX2QAv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Zj3EAAAA2wAAAA8AAAAAAAAAAAAAAAAA&#10;nwIAAGRycy9kb3ducmV2LnhtbFBLBQYAAAAABAAEAPcAAACQAwAAAAA=&#10;">
                  <v:imagedata r:id="rId13" o:title=""/>
                </v:shape>
                <v:shape id="Picture 7" o:spid="_x0000_s1030" type="#_x0000_t75" style="position:absolute;top:49625;width:17367;height:1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XXCAAAA2wAAAA8AAABkcnMvZG93bnJldi54bWxET0trwkAQvgv+h2UK3nQTD1JTV2nEVy+C&#10;Wu9jdpqEZmdjdjVpf323IHibj+85s0VnKnGnxpWWFcSjCARxZnXJuYLP03r4CsJ5ZI2VZVLwQw4W&#10;835vhom2LR/ofvS5CCHsElRQeF8nUrqsIINuZGviwH3ZxqAPsMmlbrAN4aaS4yiaSIMlh4YCa1oW&#10;lH0fb0bBZPpR3tLfbXw5ba66rdPzKt3HSg1euvc3EJ46/xQ/3Dsd5k/h/5dw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l1wgAAANsAAAAPAAAAAAAAAAAAAAAAAJ8C&#10;AABkcnMvZG93bnJldi54bWxQSwUGAAAAAAQABAD3AAAAjgMAAAAA&#10;">
                  <v:imagedata r:id="rId14" o:title=""/>
                </v:shape>
              </v:group>
            </w:pict>
          </mc:Fallback>
        </mc:AlternateContent>
      </w:r>
    </w:p>
    <w:sectPr w:rsidR="007741C2"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EFC"/>
    <w:rsid w:val="00001F01"/>
    <w:rsid w:val="000604ED"/>
    <w:rsid w:val="000A1D96"/>
    <w:rsid w:val="000E7F26"/>
    <w:rsid w:val="00106DD9"/>
    <w:rsid w:val="00112EAB"/>
    <w:rsid w:val="001937CC"/>
    <w:rsid w:val="001A6A2F"/>
    <w:rsid w:val="001E1291"/>
    <w:rsid w:val="001E7149"/>
    <w:rsid w:val="001F7BF4"/>
    <w:rsid w:val="00231A49"/>
    <w:rsid w:val="00276404"/>
    <w:rsid w:val="00287915"/>
    <w:rsid w:val="00330D12"/>
    <w:rsid w:val="00396599"/>
    <w:rsid w:val="004D5246"/>
    <w:rsid w:val="004D782B"/>
    <w:rsid w:val="005315EE"/>
    <w:rsid w:val="005428F1"/>
    <w:rsid w:val="005602BD"/>
    <w:rsid w:val="005837E7"/>
    <w:rsid w:val="005A440C"/>
    <w:rsid w:val="00656DD3"/>
    <w:rsid w:val="006B2487"/>
    <w:rsid w:val="006D2EBA"/>
    <w:rsid w:val="00736EB7"/>
    <w:rsid w:val="00772EFC"/>
    <w:rsid w:val="007741C2"/>
    <w:rsid w:val="007C405F"/>
    <w:rsid w:val="007C51AF"/>
    <w:rsid w:val="008C7B5F"/>
    <w:rsid w:val="009C1382"/>
    <w:rsid w:val="00A10F91"/>
    <w:rsid w:val="00A71486"/>
    <w:rsid w:val="00AE0F56"/>
    <w:rsid w:val="00AE1EE7"/>
    <w:rsid w:val="00B05DFF"/>
    <w:rsid w:val="00B105FA"/>
    <w:rsid w:val="00B10B2F"/>
    <w:rsid w:val="00BD538F"/>
    <w:rsid w:val="00BF7DE8"/>
    <w:rsid w:val="00C40A0E"/>
    <w:rsid w:val="00C6359A"/>
    <w:rsid w:val="00CE6DD1"/>
    <w:rsid w:val="00CF03F9"/>
    <w:rsid w:val="00DA1788"/>
    <w:rsid w:val="00E71BB2"/>
    <w:rsid w:val="00E84F99"/>
    <w:rsid w:val="00F9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58EFB-25A7-49C4-B3D7-D8B7900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 w:type="paragraph" w:styleId="NormalWeb">
    <w:name w:val="Normal (Web)"/>
    <w:basedOn w:val="Normal"/>
    <w:uiPriority w:val="99"/>
    <w:unhideWhenUsed/>
    <w:rsid w:val="00C6359A"/>
    <w:pPr>
      <w:spacing w:after="225"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600">
      <w:bodyDiv w:val="1"/>
      <w:marLeft w:val="0"/>
      <w:marRight w:val="0"/>
      <w:marTop w:val="0"/>
      <w:marBottom w:val="0"/>
      <w:divBdr>
        <w:top w:val="none" w:sz="0" w:space="0" w:color="auto"/>
        <w:left w:val="none" w:sz="0" w:space="0" w:color="auto"/>
        <w:bottom w:val="none" w:sz="0" w:space="0" w:color="auto"/>
        <w:right w:val="none" w:sz="0" w:space="0" w:color="auto"/>
      </w:divBdr>
    </w:div>
    <w:div w:id="59057101">
      <w:bodyDiv w:val="1"/>
      <w:marLeft w:val="0"/>
      <w:marRight w:val="0"/>
      <w:marTop w:val="0"/>
      <w:marBottom w:val="0"/>
      <w:divBdr>
        <w:top w:val="none" w:sz="0" w:space="0" w:color="auto"/>
        <w:left w:val="none" w:sz="0" w:space="0" w:color="auto"/>
        <w:bottom w:val="none" w:sz="0" w:space="0" w:color="auto"/>
        <w:right w:val="none" w:sz="0" w:space="0" w:color="auto"/>
      </w:divBdr>
    </w:div>
    <w:div w:id="2154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5347C-5E5D-467F-A538-69854743C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95E3016A</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bkcarver</dc:creator>
  <cp:lastModifiedBy>Klemm, Jessica L</cp:lastModifiedBy>
  <cp:revision>2</cp:revision>
  <dcterms:created xsi:type="dcterms:W3CDTF">2017-03-08T16:12:00Z</dcterms:created>
  <dcterms:modified xsi:type="dcterms:W3CDTF">2017-03-08T16:12:00Z</dcterms:modified>
</cp:coreProperties>
</file>