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419" w:rsidRPr="004D782B" w:rsidRDefault="000E7F26" w:rsidP="007C405F">
      <w:pPr>
        <w:tabs>
          <w:tab w:val="left" w:pos="-1350"/>
          <w:tab w:val="left" w:pos="450"/>
          <w:tab w:val="left" w:pos="1980"/>
          <w:tab w:val="left" w:pos="2160"/>
          <w:tab w:val="left" w:pos="2610"/>
          <w:tab w:val="left" w:pos="3150"/>
          <w:tab w:val="left" w:pos="3420"/>
          <w:tab w:val="left" w:pos="4050"/>
        </w:tabs>
        <w:ind w:left="-1350"/>
      </w:pPr>
      <w:r>
        <w:rPr>
          <w:noProof/>
        </w:rPr>
        <mc:AlternateContent>
          <mc:Choice Requires="wps">
            <w:drawing>
              <wp:anchor distT="0" distB="0" distL="114300" distR="114300" simplePos="0" relativeHeight="251677696" behindDoc="0" locked="0" layoutInCell="1" allowOverlap="1" wp14:anchorId="6A154DBE" wp14:editId="4E5460D8">
                <wp:simplePos x="0" y="0"/>
                <wp:positionH relativeFrom="column">
                  <wp:posOffset>-2019300</wp:posOffset>
                </wp:positionH>
                <wp:positionV relativeFrom="paragraph">
                  <wp:posOffset>4581524</wp:posOffset>
                </wp:positionV>
                <wp:extent cx="1988820" cy="5619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61975"/>
                        </a:xfrm>
                        <a:prstGeom prst="rect">
                          <a:avLst/>
                        </a:prstGeom>
                        <a:noFill/>
                        <a:ln w="9525">
                          <a:noFill/>
                          <a:miter lim="800000"/>
                          <a:headEnd/>
                          <a:tailEnd/>
                        </a:ln>
                      </wps:spPr>
                      <wps:txbx>
                        <w:txbxContent>
                          <w:p w:rsidR="00772EFC" w:rsidRPr="001F7BF4" w:rsidRDefault="00772EFC"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sidR="000E7F26">
                              <w:rPr>
                                <w:color w:val="FFFFFF" w:themeColor="background1"/>
                              </w:rPr>
                              <w:t xml:space="preserve">    </w:t>
                            </w:r>
                            <w:r w:rsidRPr="001F7BF4">
                              <w:rPr>
                                <w:color w:val="FFFFFF" w:themeColor="background1"/>
                              </w:rPr>
                              <w:t>10 pt.</w:t>
                            </w:r>
                          </w:p>
                          <w:p w:rsidR="001F7BF4" w:rsidRPr="00CE6DD1" w:rsidRDefault="001F7BF4"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54DBE" id="_x0000_t202" coordsize="21600,21600" o:spt="202" path="m,l,21600r21600,l21600,xe">
                <v:stroke joinstyle="miter"/>
                <v:path gradientshapeok="t" o:connecttype="rect"/>
              </v:shapetype>
              <v:shape id="Text Box 2" o:spid="_x0000_s1026" type="#_x0000_t202" style="position:absolute;left:0;text-align:left;margin-left:-159pt;margin-top:360.75pt;width:156.6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" filled="f" stroked="f">
                <v:textbox>
                  <w:txbxContent>
                    <w:p w:rsidR="00772EFC" w:rsidRPr="001F7BF4" w:rsidRDefault="00772EFC"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sidR="000E7F26">
                        <w:rPr>
                          <w:color w:val="FFFFFF" w:themeColor="background1"/>
                        </w:rPr>
                        <w:t xml:space="preserve">    </w:t>
                      </w:r>
                      <w:r w:rsidRPr="001F7BF4">
                        <w:rPr>
                          <w:color w:val="FFFFFF" w:themeColor="background1"/>
                        </w:rPr>
                        <w:t>10 pt.</w:t>
                      </w:r>
                    </w:p>
                    <w:p w:rsidR="001F7BF4" w:rsidRPr="00CE6DD1" w:rsidRDefault="001F7BF4" w:rsidP="001F7BF4"/>
                  </w:txbxContent>
                </v:textbox>
              </v:shape>
            </w:pict>
          </mc:Fallback>
        </mc:AlternateContent>
      </w:r>
      <w:r w:rsidR="00736EB7">
        <w:rPr>
          <w:noProof/>
        </w:rPr>
        <mc:AlternateContent>
          <mc:Choice Requires="wpg">
            <w:drawing>
              <wp:anchor distT="0" distB="0" distL="114300" distR="114300" simplePos="0" relativeHeight="251693056" behindDoc="0" locked="0" layoutInCell="1" allowOverlap="1" wp14:anchorId="0C8B1ADC" wp14:editId="4F921754">
                <wp:simplePos x="0" y="0"/>
                <wp:positionH relativeFrom="column">
                  <wp:posOffset>5393690</wp:posOffset>
                </wp:positionH>
                <wp:positionV relativeFrom="paragraph">
                  <wp:posOffset>10163174</wp:posOffset>
                </wp:positionV>
                <wp:extent cx="118745" cy="118523"/>
                <wp:effectExtent l="0" t="0" r="14605" b="15240"/>
                <wp:wrapNone/>
                <wp:docPr id="50" name="Group 50"/>
                <wp:cNvGraphicFramePr/>
                <a:graphic xmlns:a="http://schemas.openxmlformats.org/drawingml/2006/main">
                  <a:graphicData uri="http://schemas.microsoft.com/office/word/2010/wordprocessingGroup">
                    <wpg:wgp>
                      <wpg:cNvGrpSpPr/>
                      <wpg:grpSpPr>
                        <a:xfrm flipV="1">
                          <a:off x="0" y="0"/>
                          <a:ext cx="118745" cy="118523"/>
                          <a:chOff x="0" y="0"/>
                          <a:chExt cx="118745" cy="118523"/>
                        </a:xfrm>
                      </wpg:grpSpPr>
                      <wps:wsp>
                        <wps:cNvPr id="51" name="Straight Connector 51"/>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2" name="Straight Connector 52"/>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C30CD42" id="Group 50" o:spid="_x0000_s1026" style="position:absolute;margin-left:424.7pt;margin-top:800.25pt;width:9.35pt;height:9.35pt;flip:y;z-index:25169305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">
                <v:line id="Straight Connector 51"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j8YAAADbAAAADwAAAGRycy9kb3ducmV2LnhtbESPS2/CMBCE75X4D9YicStOkKi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ao/GAAAA2wAAAA8AAAAAAAAA&#10;AAAAAAAAoQIAAGRycy9kb3ducmV2LnhtbFBLBQYAAAAABAAEAPkAAACUAwAAAAA=&#10;" strokecolor="windowText"/>
                <v:line id="Straight Connector 52"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2PcQAAADbAAAADwAAAGRycy9kb3ducmV2LnhtbESPT2vCQBTE70K/w/IEb7pRsGh0lVgp&#10;2FPwD3h9Zp9JSPZtyG5j7KfvFgoeh5n5DbPe9qYWHbWutKxgOolAEGdWl5wruJw/xwsQziNrrC2T&#10;gic52G7eBmuMtX3wkbqTz0WAsItRQeF9E0vpsoIMuoltiIN3t61BH2SbS93iI8BNLWdR9C4NlhwW&#10;Cmzoo6CsOn0bBWnZpcnz8LNPbl+7abpfVlfaVUqNhn2yAuGp96/wf/ugFcxn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7Y9xAAAANsAAAAPAAAAAAAAAAAA&#10;AAAAAKECAABkcnMvZG93bnJldi54bWxQSwUGAAAAAAQABAD5AAAAkgMAAAAA&#10;" strokecolor="windowText"/>
              </v:group>
            </w:pict>
          </mc:Fallback>
        </mc:AlternateContent>
      </w:r>
      <w:r w:rsidR="00736EB7">
        <w:rPr>
          <w:noProof/>
        </w:rPr>
        <mc:AlternateContent>
          <mc:Choice Requires="wpg">
            <w:drawing>
              <wp:anchor distT="0" distB="0" distL="114300" distR="114300" simplePos="0" relativeHeight="251691008" behindDoc="0" locked="0" layoutInCell="1" allowOverlap="1" wp14:anchorId="3295CE34" wp14:editId="38146ED1">
                <wp:simplePos x="0" y="0"/>
                <wp:positionH relativeFrom="column">
                  <wp:posOffset>5398452</wp:posOffset>
                </wp:positionH>
                <wp:positionV relativeFrom="paragraph">
                  <wp:posOffset>0</wp:posOffset>
                </wp:positionV>
                <wp:extent cx="118745" cy="118523"/>
                <wp:effectExtent l="0" t="0" r="14605" b="15240"/>
                <wp:wrapNone/>
                <wp:docPr id="49" name="Group 49"/>
                <wp:cNvGraphicFramePr/>
                <a:graphic xmlns:a="http://schemas.openxmlformats.org/drawingml/2006/main">
                  <a:graphicData uri="http://schemas.microsoft.com/office/word/2010/wordprocessingGroup">
                    <wpg:wgp>
                      <wpg:cNvGrpSpPr/>
                      <wpg:grpSpPr>
                        <a:xfrm>
                          <a:off x="0" y="0"/>
                          <a:ext cx="118745" cy="118523"/>
                          <a:chOff x="0" y="0"/>
                          <a:chExt cx="118745" cy="118523"/>
                        </a:xfrm>
                      </wpg:grpSpPr>
                      <wps:wsp>
                        <wps:cNvPr id="47" name="Straight Connector 4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8" name="Straight Connector 4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47C0C04" id="Group 49" o:spid="_x0000_s1026" style="position:absolute;margin-left:425.05pt;margin-top:0;width:9.35pt;height:9.35pt;z-index:251691008"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">
                <v:line id="Straight Connector 47"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BvcYAAADbAAAADwAAAGRycy9kb3ducmV2LnhtbESPQWvCQBSE7wX/w/IEb3WjlFZSV6la&#10;wZNV6yW3Z/aZTZN9G7Krpv76bqHQ4zAz3zDTeWdrcaXWl44VjIYJCOLc6ZILBcfP9eMEhA/IGmvH&#10;pOCbPMxnvYcpptrdeE/XQyhEhLBPUYEJoUml9Lkhi37oGuLonV1rMUTZFlK3eItwW8txkjxLiyXH&#10;BYMNLQ3l1eFiFazuu2qbZdm4qj/McfS+aL5Wp0ypQb97ewURqAv/4b/2Rit4eo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Uwb3GAAAA2wAAAA8AAAAAAAAA&#10;AAAAAAAAoQIAAGRycy9kb3ducmV2LnhtbFBLBQYAAAAABAAEAPkAAACUAwAAAAA=&#10;" strokecolor="windowText"/>
                <v:line id="Straight Connector 48"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XCsIAAADbAAAADwAAAGRycy9kb3ducmV2LnhtbERPz2vCMBS+D/wfwhO8rakiY3ZGqcrA&#10;ncqqsOtb89aUNi+lyWrdX78cBjt+fL+3+8l2YqTBN44VLJMUBHHldMO1guvl9fEZhA/IGjvHpOBO&#10;Hva72cMWM+1u/E5jGWoRQ9hnqMCE0GdS+sqQRZ+4njhyX26wGCIcaqkHvMVw28lVmj5Jiw3HBoM9&#10;HQ1VbfltFRTNWOT3888p/3w7LIvTpv2gQ6vUYj7lLyACTeFf/Oc+awXrODZ+i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IXCsIAAADbAAAADwAAAAAAAAAAAAAA&#10;AAChAgAAZHJzL2Rvd25yZXYueG1sUEsFBgAAAAAEAAQA+QAAAJADAAAAAA==&#10;" strokecolor="windowText"/>
              </v:group>
            </w:pict>
          </mc:Fallback>
        </mc:AlternateContent>
      </w:r>
      <w:r w:rsidR="00736EB7">
        <w:rPr>
          <w:noProof/>
        </w:rPr>
        <mc:AlternateContent>
          <mc:Choice Requires="wpg">
            <w:drawing>
              <wp:anchor distT="0" distB="0" distL="114300" distR="114300" simplePos="0" relativeHeight="251685888" behindDoc="0" locked="0" layoutInCell="1" allowOverlap="1" wp14:anchorId="02EC1E2C" wp14:editId="374E3415">
                <wp:simplePos x="0" y="0"/>
                <wp:positionH relativeFrom="column">
                  <wp:posOffset>-2494915</wp:posOffset>
                </wp:positionH>
                <wp:positionV relativeFrom="paragraph">
                  <wp:posOffset>0</wp:posOffset>
                </wp:positionV>
                <wp:extent cx="118745" cy="11874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39" name="Straight Connector 39"/>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AD0034" id="Group 42" o:spid="_x0000_s1026" style="position:absolute;margin-left:-196.45pt;margin-top:0;width:9.35pt;height:9.35pt;z-index:251685888"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">
                <v:line id="Straight Connector 39"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Straight Connector 41"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X78UAAADbAAAADwAAAGRycy9kb3ducmV2LnhtbESPS2vDMBCE74X+B7GFXEoiJw15uFFC&#10;CRic9tK87ou1tUytlZHUxPn3UaHQ4zAz3zCrTW9bcSEfGscKxqMMBHHldMO1gtOxGC5AhIissXVM&#10;Cm4UYLN+fFhhrt2V93Q5xFokCIccFZgYu1zKUBmyGEauI07el/MWY5K+ltrjNcFtKydZNpMWG04L&#10;BjvaGqq+Dz9WQXeem5fbx3tRzj590eymunzeLpUaPPVvryAi9fE//NcutYLpGH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8X78UAAADbAAAADwAAAAAAAAAA&#10;AAAAAAChAgAAZHJzL2Rvd25yZXYueG1sUEsFBgAAAAAEAAQA+QAAAJMDAAAAAA==&#10;" strokecolor="black [3213]"/>
              </v:group>
            </w:pict>
          </mc:Fallback>
        </mc:AlternateContent>
      </w:r>
      <w:r w:rsidR="006D2EBA">
        <w:rPr>
          <w:noProof/>
        </w:rPr>
        <mc:AlternateContent>
          <mc:Choice Requires="wpg">
            <w:drawing>
              <wp:anchor distT="0" distB="0" distL="114300" distR="114300" simplePos="0" relativeHeight="251687936" behindDoc="0" locked="0" layoutInCell="1" allowOverlap="1" wp14:anchorId="4E30E904" wp14:editId="456811B3">
                <wp:simplePos x="0" y="0"/>
                <wp:positionH relativeFrom="column">
                  <wp:posOffset>-2494915</wp:posOffset>
                </wp:positionH>
                <wp:positionV relativeFrom="paragraph">
                  <wp:posOffset>10165874</wp:posOffset>
                </wp:positionV>
                <wp:extent cx="118872" cy="118967"/>
                <wp:effectExtent l="0" t="0" r="14605" b="14605"/>
                <wp:wrapNone/>
                <wp:docPr id="43" name="Group 43"/>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44" name="Straight Connector 44"/>
                        <wps:cNvCnPr/>
                        <wps:spPr>
                          <a:xfrm>
                            <a:off x="114204" y="0"/>
                            <a:ext cx="0" cy="118745"/>
                          </a:xfrm>
                          <a:prstGeom prst="line">
                            <a:avLst/>
                          </a:prstGeom>
                          <a:noFill/>
                          <a:ln w="9525" cap="flat" cmpd="sng" algn="ctr">
                            <a:solidFill>
                              <a:sysClr val="windowText" lastClr="000000"/>
                            </a:solidFill>
                            <a:prstDash val="solid"/>
                          </a:ln>
                          <a:effectLst/>
                        </wps:spPr>
                        <wps:bodyPr/>
                      </wps:wsp>
                      <wps:wsp>
                        <wps:cNvPr id="45" name="Straight Connector 4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B7837CA" id="Group 43" o:spid="_x0000_s1026" style="position:absolute;margin-left:-196.45pt;margin-top:800.45pt;width:9.35pt;height:9.35pt;flip:y;z-index:251687936"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">
                <v:line id="Straight Connector 44"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YcMAAADbAAAADwAAAGRycy9kb3ducmV2LnhtbESPQYvCMBSE7wv+h/AEL4umK0WkGkVk&#10;BY9uFfH4aJ5ttXmpTdS6v94IgsdhZr5hpvPWVOJGjSstK/gZRCCIM6tLzhXstqv+GITzyBory6Tg&#10;QQ7ms87XFBNt7/xHt9TnIkDYJaig8L5OpHRZQQbdwNbEwTvaxqAPssmlbvAe4KaSwygaSYMlh4UC&#10;a1oWlJ3Tq1GQL0/fl0N6+o/96HdsV/Fmvz8ulOp128UEhKfWf8Lv9lori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NmHDAAAA2wAAAA8AAAAAAAAAAAAA&#10;AAAAoQIAAGRycy9kb3ducmV2LnhtbFBLBQYAAAAABAAEAPkAAACRAwAAAAA=&#10;" strokecolor="windowText"/>
                <v:line id="Straight Connector 45"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o58IAAADbAAAADwAAAGRycy9kb3ducmV2LnhtbESPT2vCQBTE74V+h+UVequbSBskuooI&#10;QW+lUe+P7DMJZt+G7Jo/fnq3IHgcZuY3zGozmkb01LnasoJ4FoEgLqyuuVRwOmZfCxDOI2tsLJOC&#10;iRxs1u9vK0y1HfiP+tyXIkDYpaig8r5NpXRFRQbdzLbEwbvYzqAPsiul7nAIcNPIeRQl0mDNYaHC&#10;lnYVFdf8ZhS0C5mVuynZ/94vSdHHx7NkjJX6/Bi3SxCeRv8KP9sHreD7B/6/h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0o58IAAADbAAAADwAAAAAAAAAAAAAA&#10;AAChAgAAZHJzL2Rvd25yZXYueG1sUEsFBgAAAAAEAAQA+QAAAJADAAAAAA==&#10;" strokecolor="windowText"/>
              </v:group>
            </w:pict>
          </mc:Fallback>
        </mc:AlternateContent>
      </w:r>
      <w:r w:rsidR="00BF7DE8">
        <w:rPr>
          <w:noProof/>
        </w:rPr>
        <mc:AlternateContent>
          <mc:Choice Requires="wps">
            <w:drawing>
              <wp:anchor distT="0" distB="0" distL="114300" distR="114300" simplePos="0" relativeHeight="251682816" behindDoc="0" locked="0" layoutInCell="1" allowOverlap="1" wp14:anchorId="447BD24C" wp14:editId="5D3F9861">
                <wp:simplePos x="0" y="0"/>
                <wp:positionH relativeFrom="column">
                  <wp:align>center</wp:align>
                </wp:positionH>
                <wp:positionV relativeFrom="paragraph">
                  <wp:posOffset>0</wp:posOffset>
                </wp:positionV>
                <wp:extent cx="2374265" cy="685800"/>
                <wp:effectExtent l="0" t="0" r="1905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BF7DE8" w:rsidRDefault="00BF7DE8">
                            <w:r>
                              <w:t>This document will need to be printed on 11 x 17 paper to have it bleed off the edges. 1/8” will then need to be cut off each edge.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7BD24C" id="_x0000_s1027" type="#_x0000_t202" style="position:absolute;left:0;text-align:left;margin-left:0;margin-top:0;width:186.95pt;height:54pt;z-index:25168281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">
                <v:textbox>
                  <w:txbxContent>
                    <w:p w:rsidR="00BF7DE8" w:rsidRDefault="00BF7DE8">
                      <w:r>
                        <w:t>This document will need to be printed on 11 x 17 paper to have it bleed off the edges. 1/8” will then need to be cut off each edge.</w:t>
                      </w:r>
                    </w:p>
                  </w:txbxContent>
                </v:textbox>
              </v:shape>
            </w:pict>
          </mc:Fallback>
        </mc:AlternateContent>
      </w:r>
      <w:r w:rsidR="001F7BF4">
        <w:rPr>
          <w:noProof/>
        </w:rPr>
        <w:drawing>
          <wp:anchor distT="0" distB="0" distL="114300" distR="114300" simplePos="0" relativeHeight="251680768" behindDoc="0" locked="0" layoutInCell="1" allowOverlap="1" wp14:anchorId="6BC5BB38" wp14:editId="1BAC4876">
            <wp:simplePos x="0" y="0"/>
            <wp:positionH relativeFrom="column">
              <wp:posOffset>256832</wp:posOffset>
            </wp:positionH>
            <wp:positionV relativeFrom="paragraph">
              <wp:posOffset>9391015</wp:posOffset>
            </wp:positionV>
            <wp:extent cx="2804166" cy="658369"/>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4166" cy="658369"/>
                    </a:xfrm>
                    <a:prstGeom prst="rect">
                      <a:avLst/>
                    </a:prstGeom>
                  </pic:spPr>
                </pic:pic>
              </a:graphicData>
            </a:graphic>
            <wp14:sizeRelH relativeFrom="page">
              <wp14:pctWidth>0</wp14:pctWidth>
            </wp14:sizeRelH>
            <wp14:sizeRelV relativeFrom="page">
              <wp14:pctHeight>0</wp14:pctHeight>
            </wp14:sizeRelV>
          </wp:anchor>
        </w:drawing>
      </w:r>
      <w:r w:rsidR="001F7BF4">
        <w:rPr>
          <w:noProof/>
        </w:rPr>
        <mc:AlternateContent>
          <mc:Choice Requires="wps">
            <w:drawing>
              <wp:anchor distT="0" distB="0" distL="114300" distR="114300" simplePos="0" relativeHeight="251679744" behindDoc="0" locked="0" layoutInCell="1" allowOverlap="1" wp14:anchorId="3B6486BF" wp14:editId="1A9229DA">
                <wp:simplePos x="0" y="0"/>
                <wp:positionH relativeFrom="column">
                  <wp:posOffset>-2101215</wp:posOffset>
                </wp:positionH>
                <wp:positionV relativeFrom="paragraph">
                  <wp:posOffset>7121868</wp:posOffset>
                </wp:positionV>
                <wp:extent cx="1988820" cy="4813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2EFC" w:rsidRPr="001F7BF4" w:rsidRDefault="000E7F26" w:rsidP="00772EFC">
                            <w:pPr>
                              <w:rPr>
                                <w:color w:val="FFFFFF" w:themeColor="background1"/>
                              </w:rPr>
                            </w:pPr>
                            <w:r>
                              <w:rPr>
                                <w:color w:val="FFFFFF" w:themeColor="background1"/>
                              </w:rPr>
                              <w:t>For caption, use</w:t>
                            </w:r>
                            <w:r w:rsidR="00772EFC" w:rsidRPr="001F7BF4">
                              <w:rPr>
                                <w:color w:val="FFFFFF" w:themeColor="background1"/>
                              </w:rPr>
                              <w:t xml:space="preserve"> </w:t>
                            </w:r>
                            <w:proofErr w:type="spellStart"/>
                            <w:r w:rsidR="00772EFC">
                              <w:rPr>
                                <w:color w:val="FFFFFF" w:themeColor="background1"/>
                              </w:rPr>
                              <w:t>calibri</w:t>
                            </w:r>
                            <w:proofErr w:type="spellEnd"/>
                            <w:r w:rsidR="00772EFC" w:rsidRPr="001F7BF4">
                              <w:rPr>
                                <w:color w:val="FFFFFF" w:themeColor="background1"/>
                              </w:rPr>
                              <w:t xml:space="preserve"> font</w:t>
                            </w:r>
                            <w:r>
                              <w:rPr>
                                <w:color w:val="FFFFFF" w:themeColor="background1"/>
                              </w:rPr>
                              <w:t xml:space="preserve">    </w:t>
                            </w:r>
                            <w:r w:rsidR="00772EFC" w:rsidRPr="001F7BF4">
                              <w:rPr>
                                <w:color w:val="FFFFFF" w:themeColor="background1"/>
                              </w:rPr>
                              <w:t xml:space="preserve"> 10 pt.</w:t>
                            </w:r>
                          </w:p>
                          <w:p w:rsidR="001F7BF4" w:rsidRPr="00CE6DD1" w:rsidRDefault="001F7BF4"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486BF" id="_x0000_s1028" type="#_x0000_t202" style="position:absolute;left:0;text-align:left;margin-left:-165.45pt;margin-top:560.8pt;width:156.6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" filled="f" stroked="f">
                <v:textbox>
                  <w:txbxContent>
                    <w:p w:rsidR="00772EFC" w:rsidRPr="001F7BF4" w:rsidRDefault="000E7F26" w:rsidP="00772EFC">
                      <w:pPr>
                        <w:rPr>
                          <w:color w:val="FFFFFF" w:themeColor="background1"/>
                        </w:rPr>
                      </w:pPr>
                      <w:r>
                        <w:rPr>
                          <w:color w:val="FFFFFF" w:themeColor="background1"/>
                        </w:rPr>
                        <w:t>For caption, use</w:t>
                      </w:r>
                      <w:r w:rsidR="00772EFC" w:rsidRPr="001F7BF4">
                        <w:rPr>
                          <w:color w:val="FFFFFF" w:themeColor="background1"/>
                        </w:rPr>
                        <w:t xml:space="preserve"> </w:t>
                      </w:r>
                      <w:proofErr w:type="spellStart"/>
                      <w:r w:rsidR="00772EFC">
                        <w:rPr>
                          <w:color w:val="FFFFFF" w:themeColor="background1"/>
                        </w:rPr>
                        <w:t>calibri</w:t>
                      </w:r>
                      <w:proofErr w:type="spellEnd"/>
                      <w:r w:rsidR="00772EFC" w:rsidRPr="001F7BF4">
                        <w:rPr>
                          <w:color w:val="FFFFFF" w:themeColor="background1"/>
                        </w:rPr>
                        <w:t xml:space="preserve"> font</w:t>
                      </w:r>
                      <w:r>
                        <w:rPr>
                          <w:color w:val="FFFFFF" w:themeColor="background1"/>
                        </w:rPr>
                        <w:t xml:space="preserve">    </w:t>
                      </w:r>
                      <w:r w:rsidR="00772EFC" w:rsidRPr="001F7BF4">
                        <w:rPr>
                          <w:color w:val="FFFFFF" w:themeColor="background1"/>
                        </w:rPr>
                        <w:t xml:space="preserve"> 10 pt.</w:t>
                      </w:r>
                    </w:p>
                    <w:p w:rsidR="001F7BF4" w:rsidRPr="00CE6DD1" w:rsidRDefault="001F7BF4" w:rsidP="001F7BF4"/>
                  </w:txbxContent>
                </v:textbox>
              </v:shape>
            </w:pict>
          </mc:Fallback>
        </mc:AlternateContent>
      </w:r>
      <w:r w:rsidR="001F7BF4">
        <w:rPr>
          <w:noProof/>
        </w:rPr>
        <mc:AlternateContent>
          <mc:Choice Requires="wps">
            <w:drawing>
              <wp:anchor distT="0" distB="0" distL="114300" distR="114300" simplePos="0" relativeHeight="251675648" behindDoc="0" locked="0" layoutInCell="1" allowOverlap="1" wp14:anchorId="745C4936" wp14:editId="1371A597">
                <wp:simplePos x="0" y="0"/>
                <wp:positionH relativeFrom="column">
                  <wp:posOffset>-2134235</wp:posOffset>
                </wp:positionH>
                <wp:positionV relativeFrom="paragraph">
                  <wp:posOffset>2109813</wp:posOffset>
                </wp:positionV>
                <wp:extent cx="1988820" cy="4813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DA1788" w:rsidRPr="001F7BF4" w:rsidRDefault="000E7F26" w:rsidP="00DA1788">
                            <w:pPr>
                              <w:rPr>
                                <w:color w:val="FFFFFF" w:themeColor="background1"/>
                              </w:rPr>
                            </w:pPr>
                            <w:r>
                              <w:rPr>
                                <w:color w:val="FFFFFF" w:themeColor="background1"/>
                              </w:rPr>
                              <w:t xml:space="preserve">For caption, use </w:t>
                            </w:r>
                            <w:proofErr w:type="spellStart"/>
                            <w:r w:rsidR="00772EFC">
                              <w:rPr>
                                <w:color w:val="FFFFFF" w:themeColor="background1"/>
                              </w:rPr>
                              <w:t>calibri</w:t>
                            </w:r>
                            <w:proofErr w:type="spellEnd"/>
                            <w:r w:rsidR="00DA1788" w:rsidRPr="001F7BF4">
                              <w:rPr>
                                <w:color w:val="FFFFFF" w:themeColor="background1"/>
                              </w:rPr>
                              <w:t xml:space="preserve"> font </w:t>
                            </w:r>
                            <w:r>
                              <w:rPr>
                                <w:color w:val="FFFFFF" w:themeColor="background1"/>
                              </w:rPr>
                              <w:t xml:space="preserve">   </w:t>
                            </w:r>
                            <w:r w:rsidR="00DA1788" w:rsidRPr="001F7BF4">
                              <w:rPr>
                                <w:color w:val="FFFFFF" w:themeColor="background1"/>
                              </w:rPr>
                              <w:t>10 pt.</w:t>
                            </w:r>
                          </w:p>
                          <w:p w:rsidR="00276404" w:rsidRPr="00CE6DD1" w:rsidRDefault="002764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C4936" id="_x0000_s1029" type="#_x0000_t202" style="position:absolute;left:0;text-align:left;margin-left:-168.05pt;margin-top:166.15pt;width:156.6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" filled="f" stroked="f">
                <v:textbox>
                  <w:txbxContent>
                    <w:p w:rsidR="00DA1788" w:rsidRPr="001F7BF4" w:rsidRDefault="000E7F26" w:rsidP="00DA1788">
                      <w:pPr>
                        <w:rPr>
                          <w:color w:val="FFFFFF" w:themeColor="background1"/>
                        </w:rPr>
                      </w:pPr>
                      <w:r>
                        <w:rPr>
                          <w:color w:val="FFFFFF" w:themeColor="background1"/>
                        </w:rPr>
                        <w:t xml:space="preserve">For caption, use </w:t>
                      </w:r>
                      <w:proofErr w:type="spellStart"/>
                      <w:r w:rsidR="00772EFC">
                        <w:rPr>
                          <w:color w:val="FFFFFF" w:themeColor="background1"/>
                        </w:rPr>
                        <w:t>calibri</w:t>
                      </w:r>
                      <w:proofErr w:type="spellEnd"/>
                      <w:r w:rsidR="00DA1788" w:rsidRPr="001F7BF4">
                        <w:rPr>
                          <w:color w:val="FFFFFF" w:themeColor="background1"/>
                        </w:rPr>
                        <w:t xml:space="preserve"> font </w:t>
                      </w:r>
                      <w:r>
                        <w:rPr>
                          <w:color w:val="FFFFFF" w:themeColor="background1"/>
                        </w:rPr>
                        <w:t xml:space="preserve">   </w:t>
                      </w:r>
                      <w:r w:rsidR="00DA1788" w:rsidRPr="001F7BF4">
                        <w:rPr>
                          <w:color w:val="FFFFFF" w:themeColor="background1"/>
                        </w:rPr>
                        <w:t>10 pt.</w:t>
                      </w:r>
                    </w:p>
                    <w:p w:rsidR="00276404" w:rsidRPr="00CE6DD1" w:rsidRDefault="00276404"/>
                  </w:txbxContent>
                </v:textbox>
              </v:shape>
            </w:pict>
          </mc:Fallback>
        </mc:AlternateContent>
      </w:r>
      <w:r w:rsidR="00DA1788" w:rsidRPr="004D782B">
        <w:rPr>
          <w:noProof/>
        </w:rPr>
        <mc:AlternateContent>
          <mc:Choice Requires="wps">
            <w:drawing>
              <wp:anchor distT="0" distB="0" distL="114300" distR="114300" simplePos="0" relativeHeight="251668480" behindDoc="0" locked="0" layoutInCell="1" allowOverlap="1" wp14:anchorId="55B7C177" wp14:editId="0585CEB2">
                <wp:simplePos x="0" y="0"/>
                <wp:positionH relativeFrom="column">
                  <wp:posOffset>161153</wp:posOffset>
                </wp:positionH>
                <wp:positionV relativeFrom="paragraph">
                  <wp:posOffset>2557849</wp:posOffset>
                </wp:positionV>
                <wp:extent cx="2372360" cy="572117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5721178"/>
                        </a:xfrm>
                        <a:prstGeom prst="rect">
                          <a:avLst/>
                        </a:prstGeom>
                        <a:noFill/>
                        <a:ln w="9525">
                          <a:noFill/>
                          <a:miter lim="800000"/>
                          <a:headEnd/>
                          <a:tailEnd/>
                        </a:ln>
                      </wps:spPr>
                      <wps:txbx id="5">
                        <w:txbxContent>
                          <w:p w:rsidR="007C405F" w:rsidRDefault="00772EFC" w:rsidP="007C405F">
                            <w:r>
                              <w:t xml:space="preserve">Use </w:t>
                            </w:r>
                            <w:proofErr w:type="spellStart"/>
                            <w:r w:rsidR="000E7F26">
                              <w:t>candara</w:t>
                            </w:r>
                            <w:proofErr w:type="spellEnd"/>
                            <w:r>
                              <w:t xml:space="preserve"> font or </w:t>
                            </w:r>
                            <w:proofErr w:type="spellStart"/>
                            <w:r>
                              <w:t>calibri</w:t>
                            </w:r>
                            <w:proofErr w:type="spellEnd"/>
                            <w:r>
                              <w:t xml:space="preserve"> font for</w:t>
                            </w:r>
                            <w:r w:rsidR="004D782B">
                              <w:t xml:space="preserve"> </w:t>
                            </w:r>
                            <w:r>
                              <w:t xml:space="preserve">  </w:t>
                            </w:r>
                            <w:r w:rsidR="004D782B">
                              <w:t>text blocks.</w:t>
                            </w:r>
                          </w:p>
                          <w:p w:rsidR="007C405F" w:rsidRDefault="007C405F" w:rsidP="007C405F">
                            <w:r>
                              <w:t>General Semantics: An Approach to Effective Language Behavior will be available to anyone in the world with Internet access. The six-week course is based on a for-credit course offered by Manchester University (Indiana) and taught by Mary Lahman, Ph.D., Professor of Communication Studies at Manchester, Greg Thompson, Ph.D., Brigham Young University, and Steve Stockdale, former executive director for the Institute of General Semantics.</w:t>
                            </w:r>
                          </w:p>
                          <w:p w:rsidR="001E7149" w:rsidRDefault="007C405F" w:rsidP="007C405F">
                            <w:r>
                              <w:t>The course provides an introduction to General Semantics – the study of how we transform our life experiences into language and thought. Students will learn how language habits and behaviors (how they think about and share experiences) are what make them uniquely human. In other words, students will discover the critical, but sometimes subtle, distinctions between what happens in their lives and how they talk about what happens.</w:t>
                            </w:r>
                          </w:p>
                          <w:p w:rsidR="001E7149" w:rsidRDefault="001E7149" w:rsidP="007C405F">
                            <w:r w:rsidRPr="001E7149">
                              <w:t>This course has been designed specifically for the unique online environment enabled by Canvas Network. The interdisciplinary course will include material from communication studies, neuroscience, and cultural anthropology, in addition to visual and auditory demonstrations, music and social media, and collaborative interactions with fellow learners. These types of learning experiences allow students to not only learn about more effective language behaviors, but also practice those new behaviors in order to communicate more effectively and appropriately in interpersonal and organizational contexts.</w:t>
                            </w:r>
                          </w:p>
                          <w:p w:rsidR="007C405F" w:rsidRDefault="007C405F" w:rsidP="007C405F">
                            <w:r>
                              <w:t>The course will be conducted in English. There is no cost to enroll and no cost for materials. Registration begins De</w:t>
                            </w:r>
                            <w:r w:rsidR="00B05DFF">
                              <w:t>c.</w:t>
                            </w:r>
                            <w:r>
                              <w:t xml:space="preserve"> 1, 2013, at www.canvas.net.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C177" id="_x0000_s1030" type="#_x0000_t202" style="position:absolute;left:0;text-align:left;margin-left:12.7pt;margin-top:201.4pt;width:186.8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" filled="f" stroked="f">
                <v:textbox style="mso-next-textbox:#_x0000_s1031">
                  <w:txbxContent>
                    <w:p w:rsidR="007C405F" w:rsidRDefault="00772EFC" w:rsidP="007C405F">
                      <w:r>
                        <w:t xml:space="preserve">Use </w:t>
                      </w:r>
                      <w:proofErr w:type="spellStart"/>
                      <w:r w:rsidR="000E7F26">
                        <w:t>candara</w:t>
                      </w:r>
                      <w:proofErr w:type="spellEnd"/>
                      <w:r>
                        <w:t xml:space="preserve"> font or </w:t>
                      </w:r>
                      <w:proofErr w:type="spellStart"/>
                      <w:r>
                        <w:t>calibri</w:t>
                      </w:r>
                      <w:proofErr w:type="spellEnd"/>
                      <w:r>
                        <w:t xml:space="preserve"> font for</w:t>
                      </w:r>
                      <w:r w:rsidR="004D782B">
                        <w:t xml:space="preserve"> </w:t>
                      </w:r>
                      <w:r>
                        <w:t xml:space="preserve">  </w:t>
                      </w:r>
                      <w:r w:rsidR="004D782B">
                        <w:t>text blocks.</w:t>
                      </w:r>
                    </w:p>
                    <w:p w:rsidR="007C405F" w:rsidRDefault="007C405F" w:rsidP="007C405F">
                      <w:r>
                        <w:t>General Semantics: An Approach to Effective Language Behavior will be available to anyone in the world with Internet access. The six-week course is based on a for-credit course offered by Manchester University (Indiana) and taught by Mary Lahman, Ph.D., Professor of Communication Studies at Manchester, Greg Thompson, Ph.D., Brigham Young University, and Steve Stockdale, former executive director for the Institute of General Semantics.</w:t>
                      </w:r>
                    </w:p>
                    <w:p w:rsidR="001E7149" w:rsidRDefault="007C405F" w:rsidP="007C405F">
                      <w:r>
                        <w:t>The course provides an introduction to General Semantics – the study of how we transform our life experiences into language and thought. Students will learn how language habits and behaviors (how they think about and share experiences) are what make them uniquely human. In other words, students will discover the critical, but sometimes subtle, distinctions between what happens in their lives and how they talk about what happens.</w:t>
                      </w:r>
                    </w:p>
                    <w:p w:rsidR="001E7149" w:rsidRDefault="001E7149" w:rsidP="007C405F">
                      <w:r w:rsidRPr="001E7149">
                        <w:t>This course has been designed specifically for the unique online environment enabled by Canvas Network. The interdisciplinary course will include material from communication studies, neuroscience, and cultural anthropology, in addition to visual and auditory demonstrations, music and social media, and collaborative interactions with fellow learners. These types of learning experiences allow students to not only learn about more effective language behaviors, but also practice those new behaviors in order to communicate more effectively and appropriately in interpersonal and organizational contexts.</w:t>
                      </w:r>
                    </w:p>
                    <w:p w:rsidR="007C405F" w:rsidRDefault="007C405F" w:rsidP="007C405F">
                      <w:r>
                        <w:t>The course will be conducted in English. There is no cost to enroll and no cost for materials. Registration begins De</w:t>
                      </w:r>
                      <w:r w:rsidR="00B05DFF">
                        <w:t>c.</w:t>
                      </w:r>
                      <w:r>
                        <w:t xml:space="preserve"> 1, 2013, at www.canvas.net.</w:t>
                      </w:r>
                    </w:p>
                  </w:txbxContent>
                </v:textbox>
              </v:shape>
            </w:pict>
          </mc:Fallback>
        </mc:AlternateContent>
      </w:r>
      <w:r w:rsidR="00DA1788" w:rsidRPr="004D782B">
        <w:rPr>
          <w:noProof/>
        </w:rPr>
        <mc:AlternateContent>
          <mc:Choice Requires="wps">
            <w:drawing>
              <wp:anchor distT="0" distB="0" distL="114300" distR="114300" simplePos="0" relativeHeight="251670528" behindDoc="0" locked="0" layoutInCell="1" allowOverlap="1" wp14:anchorId="79573BAE" wp14:editId="22998B2F">
                <wp:simplePos x="0" y="0"/>
                <wp:positionH relativeFrom="column">
                  <wp:posOffset>2755900</wp:posOffset>
                </wp:positionH>
                <wp:positionV relativeFrom="paragraph">
                  <wp:posOffset>2558707</wp:posOffset>
                </wp:positionV>
                <wp:extent cx="2396490" cy="533273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5332730"/>
                        </a:xfrm>
                        <a:prstGeom prst="rect">
                          <a:avLst/>
                        </a:prstGeom>
                        <a:noFill/>
                        <a:ln w="9525">
                          <a:noFill/>
                          <a:miter lim="800000"/>
                          <a:headEnd/>
                          <a:tailEnd/>
                        </a:ln>
                      </wps:spPr>
                      <wps:linkedTxbx id="5"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3BAE" id="_x0000_s1031" type="#_x0000_t202" style="position:absolute;left:0;text-align:left;margin-left:217pt;margin-top:201.45pt;width:188.7pt;height:4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" filled="f" stroked="f">
                <v:textbox>
                  <w:txbxContent/>
                </v:textbox>
              </v:shape>
            </w:pict>
          </mc:Fallback>
        </mc:AlternateContent>
      </w:r>
      <w:r w:rsidR="00CE6DD1" w:rsidRPr="004D782B">
        <w:rPr>
          <w:noProof/>
        </w:rPr>
        <mc:AlternateContent>
          <mc:Choice Requires="wps">
            <w:drawing>
              <wp:anchor distT="0" distB="0" distL="114300" distR="114300" simplePos="0" relativeHeight="251669503" behindDoc="0" locked="0" layoutInCell="1" allowOverlap="1" wp14:anchorId="777D3F0C" wp14:editId="1AE89950">
                <wp:simplePos x="0" y="0"/>
                <wp:positionH relativeFrom="column">
                  <wp:posOffset>132715</wp:posOffset>
                </wp:positionH>
                <wp:positionV relativeFrom="paragraph">
                  <wp:posOffset>606082</wp:posOffset>
                </wp:positionV>
                <wp:extent cx="50038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1403985"/>
                        </a:xfrm>
                        <a:prstGeom prst="rect">
                          <a:avLst/>
                        </a:prstGeom>
                        <a:noFill/>
                        <a:ln w="9525">
                          <a:noFill/>
                          <a:miter lim="800000"/>
                          <a:headEnd/>
                          <a:tailEnd/>
                        </a:ln>
                      </wps:spPr>
                      <wps:txbx>
                        <w:txbxContent>
                          <w:p w:rsidR="004D782B" w:rsidRPr="000E7F26" w:rsidRDefault="004D782B" w:rsidP="00276404">
                            <w:pPr>
                              <w:spacing w:after="0" w:line="240" w:lineRule="auto"/>
                              <w:rPr>
                                <w:rFonts w:ascii="Century" w:hAnsi="Century"/>
                                <w:b/>
                                <w:sz w:val="108"/>
                                <w:szCs w:val="108"/>
                              </w:rPr>
                            </w:pPr>
                            <w:r w:rsidRPr="000E7F26">
                              <w:rPr>
                                <w:rFonts w:ascii="Century" w:hAnsi="Century"/>
                                <w:b/>
                                <w:sz w:val="108"/>
                                <w:szCs w:val="108"/>
                              </w:rPr>
                              <w:t>Headline</w:t>
                            </w:r>
                          </w:p>
                          <w:p w:rsidR="004D782B" w:rsidRPr="004D782B" w:rsidRDefault="004D782B" w:rsidP="00276404">
                            <w:pPr>
                              <w:spacing w:after="0" w:line="240" w:lineRule="auto"/>
                              <w:rPr>
                                <w:rFonts w:ascii="Clarendon BT" w:hAnsi="Clarendon BT"/>
                                <w:sz w:val="24"/>
                                <w:szCs w:val="24"/>
                              </w:rPr>
                            </w:pPr>
                            <w:r>
                              <w:rPr>
                                <w:rFonts w:ascii="Clarendon BT" w:hAnsi="Clarendon BT"/>
                                <w:sz w:val="24"/>
                                <w:szCs w:val="24"/>
                              </w:rPr>
                              <w:t>Use century bold font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D3F0C" id="_x0000_s1032" type="#_x0000_t202" style="position:absolute;left:0;text-align:left;margin-left:10.45pt;margin-top:47.7pt;width:394pt;height:110.55pt;z-index:2516695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" filled="f" stroked="f">
                <v:textbox style="mso-fit-shape-to-text:t">
                  <w:txbxContent>
                    <w:p w:rsidR="004D782B" w:rsidRPr="000E7F26" w:rsidRDefault="004D782B" w:rsidP="00276404">
                      <w:pPr>
                        <w:spacing w:after="0" w:line="240" w:lineRule="auto"/>
                        <w:rPr>
                          <w:rFonts w:ascii="Century" w:hAnsi="Century"/>
                          <w:b/>
                          <w:sz w:val="108"/>
                          <w:szCs w:val="108"/>
                        </w:rPr>
                      </w:pPr>
                      <w:r w:rsidRPr="000E7F26">
                        <w:rPr>
                          <w:rFonts w:ascii="Century" w:hAnsi="Century"/>
                          <w:b/>
                          <w:sz w:val="108"/>
                          <w:szCs w:val="108"/>
                        </w:rPr>
                        <w:t>Headline</w:t>
                      </w:r>
                    </w:p>
                    <w:p w:rsidR="004D782B" w:rsidRPr="004D782B" w:rsidRDefault="004D782B" w:rsidP="00276404">
                      <w:pPr>
                        <w:spacing w:after="0" w:line="240" w:lineRule="auto"/>
                        <w:rPr>
                          <w:rFonts w:ascii="Clarendon BT" w:hAnsi="Clarendon BT"/>
                          <w:sz w:val="24"/>
                          <w:szCs w:val="24"/>
                        </w:rPr>
                      </w:pPr>
                      <w:r>
                        <w:rPr>
                          <w:rFonts w:ascii="Clarendon BT" w:hAnsi="Clarendon BT"/>
                          <w:sz w:val="24"/>
                          <w:szCs w:val="24"/>
                        </w:rPr>
                        <w:t>Use century bold font</w:t>
                      </w:r>
                    </w:p>
                  </w:txbxContent>
                </v:textbox>
              </v:shape>
            </w:pict>
          </mc:Fallback>
        </mc:AlternateContent>
      </w:r>
      <w:r w:rsidR="00276404">
        <w:rPr>
          <w:noProof/>
        </w:rPr>
        <mc:AlternateContent>
          <mc:Choice Requires="wps">
            <w:drawing>
              <wp:anchor distT="0" distB="0" distL="114300" distR="114300" simplePos="0" relativeHeight="251673600" behindDoc="0" locked="0" layoutInCell="1" allowOverlap="1" wp14:anchorId="684E3F8B" wp14:editId="1CE89B27">
                <wp:simplePos x="0" y="0"/>
                <wp:positionH relativeFrom="column">
                  <wp:posOffset>148796</wp:posOffset>
                </wp:positionH>
                <wp:positionV relativeFrom="paragraph">
                  <wp:posOffset>1717589</wp:posOffset>
                </wp:positionV>
                <wp:extent cx="5003165" cy="682711"/>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682711"/>
                        </a:xfrm>
                        <a:prstGeom prst="rect">
                          <a:avLst/>
                        </a:prstGeom>
                        <a:noFill/>
                        <a:ln w="9525">
                          <a:noFill/>
                          <a:miter lim="800000"/>
                          <a:headEnd/>
                          <a:tailEnd/>
                        </a:ln>
                      </wps:spPr>
                      <wps:txbx>
                        <w:txbxContent>
                          <w:p w:rsidR="00276404" w:rsidRPr="000E7F26" w:rsidRDefault="00276404" w:rsidP="00276404">
                            <w:pPr>
                              <w:rPr>
                                <w:rFonts w:ascii="Arial Narrow" w:hAnsi="Arial Narrow"/>
                                <w:b/>
                                <w:sz w:val="36"/>
                                <w:szCs w:val="36"/>
                              </w:rPr>
                            </w:pPr>
                            <w:r w:rsidRPr="000E7F26">
                              <w:rPr>
                                <w:rFonts w:ascii="Arial Narrow" w:hAnsi="Arial Narrow"/>
                                <w:b/>
                                <w:sz w:val="36"/>
                                <w:szCs w:val="36"/>
                              </w:rPr>
                              <w:t xml:space="preserve">Subhead – Use </w:t>
                            </w:r>
                            <w:proofErr w:type="spellStart"/>
                            <w:r w:rsidRPr="000E7F26">
                              <w:rPr>
                                <w:rFonts w:ascii="Arial Narrow" w:hAnsi="Arial Narrow"/>
                                <w:b/>
                                <w:sz w:val="36"/>
                                <w:szCs w:val="36"/>
                              </w:rPr>
                              <w:t>arial</w:t>
                            </w:r>
                            <w:proofErr w:type="spellEnd"/>
                            <w:r w:rsidRPr="000E7F26">
                              <w:rPr>
                                <w:rFonts w:ascii="Arial Narrow" w:hAnsi="Arial Narrow"/>
                                <w:b/>
                                <w:sz w:val="36"/>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E3F8B" id="_x0000_s1033" type="#_x0000_t202" style="position:absolute;left:0;text-align:left;margin-left:11.7pt;margin-top:135.25pt;width:393.95pt;height:5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" filled="f" stroked="f">
                <v:textbox>
                  <w:txbxContent>
                    <w:p w:rsidR="00276404" w:rsidRPr="000E7F26" w:rsidRDefault="00276404" w:rsidP="00276404">
                      <w:pPr>
                        <w:rPr>
                          <w:rFonts w:ascii="Arial Narrow" w:hAnsi="Arial Narrow"/>
                          <w:b/>
                          <w:sz w:val="36"/>
                          <w:szCs w:val="36"/>
                        </w:rPr>
                      </w:pPr>
                      <w:r w:rsidRPr="000E7F26">
                        <w:rPr>
                          <w:rFonts w:ascii="Arial Narrow" w:hAnsi="Arial Narrow"/>
                          <w:b/>
                          <w:sz w:val="36"/>
                          <w:szCs w:val="36"/>
                        </w:rPr>
                        <w:t xml:space="preserve">Subhead – Use </w:t>
                      </w:r>
                      <w:proofErr w:type="spellStart"/>
                      <w:r w:rsidRPr="000E7F26">
                        <w:rPr>
                          <w:rFonts w:ascii="Arial Narrow" w:hAnsi="Arial Narrow"/>
                          <w:b/>
                          <w:sz w:val="36"/>
                          <w:szCs w:val="36"/>
                        </w:rPr>
                        <w:t>arial</w:t>
                      </w:r>
                      <w:proofErr w:type="spellEnd"/>
                      <w:r w:rsidRPr="000E7F26">
                        <w:rPr>
                          <w:rFonts w:ascii="Arial Narrow" w:hAnsi="Arial Narrow"/>
                          <w:b/>
                          <w:sz w:val="36"/>
                          <w:szCs w:val="36"/>
                        </w:rPr>
                        <w:t xml:space="preserve"> narrow bold</w:t>
                      </w:r>
                    </w:p>
                  </w:txbxContent>
                </v:textbox>
              </v:shape>
            </w:pict>
          </mc:Fallback>
        </mc:AlternateContent>
      </w:r>
      <w:r w:rsidR="00276404" w:rsidRPr="004D782B">
        <w:rPr>
          <w:noProof/>
        </w:rPr>
        <w:drawing>
          <wp:anchor distT="0" distB="0" distL="114300" distR="114300" simplePos="0" relativeHeight="251671552" behindDoc="0" locked="0" layoutInCell="1" allowOverlap="1" wp14:anchorId="2294F0F9" wp14:editId="46ED5713">
            <wp:simplePos x="0" y="0"/>
            <wp:positionH relativeFrom="column">
              <wp:posOffset>2626360</wp:posOffset>
            </wp:positionH>
            <wp:positionV relativeFrom="paragraph">
              <wp:posOffset>0</wp:posOffset>
            </wp:positionV>
            <wp:extent cx="792480" cy="459740"/>
            <wp:effectExtent l="0" t="0" r="762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480" cy="459740"/>
                    </a:xfrm>
                    <a:prstGeom prst="rect">
                      <a:avLst/>
                    </a:prstGeom>
                  </pic:spPr>
                </pic:pic>
              </a:graphicData>
            </a:graphic>
            <wp14:sizeRelH relativeFrom="page">
              <wp14:pctWidth>0</wp14:pctWidth>
            </wp14:sizeRelH>
            <wp14:sizeRelV relativeFrom="page">
              <wp14:pctHeight>0</wp14:pctHeight>
            </wp14:sizeRelV>
          </wp:anchor>
        </w:drawing>
      </w:r>
      <w:r w:rsidR="004D782B" w:rsidRPr="004D782B">
        <w:rPr>
          <w:noProof/>
        </w:rPr>
        <w:drawing>
          <wp:anchor distT="0" distB="0" distL="114300" distR="114300" simplePos="0" relativeHeight="251658240" behindDoc="1" locked="0" layoutInCell="1" allowOverlap="1" wp14:anchorId="1A324CD8" wp14:editId="16BAC540">
            <wp:simplePos x="0" y="0"/>
            <wp:positionH relativeFrom="column">
              <wp:posOffset>0</wp:posOffset>
            </wp:positionH>
            <wp:positionV relativeFrom="paragraph">
              <wp:posOffset>8007178</wp:posOffset>
            </wp:positionV>
            <wp:extent cx="8010525" cy="2397125"/>
            <wp:effectExtent l="0" t="0" r="9525" b="3175"/>
            <wp:wrapThrough wrapText="bothSides">
              <wp:wrapPolygon edited="0">
                <wp:start x="0" y="0"/>
                <wp:lineTo x="0" y="21457"/>
                <wp:lineTo x="21574" y="21457"/>
                <wp:lineTo x="21574" y="1030"/>
                <wp:lineTo x="30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0525" cy="2397125"/>
                    </a:xfrm>
                    <a:prstGeom prst="rect">
                      <a:avLst/>
                    </a:prstGeom>
                  </pic:spPr>
                </pic:pic>
              </a:graphicData>
            </a:graphic>
            <wp14:sizeRelH relativeFrom="page">
              <wp14:pctWidth>0</wp14:pctWidth>
            </wp14:sizeRelH>
            <wp14:sizeRelV relativeFrom="page">
              <wp14:pctHeight>0</wp14:pctHeight>
            </wp14:sizeRelV>
          </wp:anchor>
        </w:drawing>
      </w:r>
      <w:r w:rsidR="004D782B" w:rsidRPr="004D782B">
        <w:rPr>
          <w:noProof/>
        </w:rPr>
        <w:drawing>
          <wp:anchor distT="0" distB="0" distL="114300" distR="114300" simplePos="0" relativeHeight="251657215" behindDoc="1" locked="0" layoutInCell="1" allowOverlap="1" wp14:anchorId="08D6C568" wp14:editId="325FD756">
            <wp:simplePos x="0" y="0"/>
            <wp:positionH relativeFrom="column">
              <wp:posOffset>0</wp:posOffset>
            </wp:positionH>
            <wp:positionV relativeFrom="paragraph">
              <wp:posOffset>0</wp:posOffset>
            </wp:positionV>
            <wp:extent cx="2400300" cy="8636000"/>
            <wp:effectExtent l="0" t="0" r="0" b="0"/>
            <wp:wrapThrough wrapText="bothSides">
              <wp:wrapPolygon edited="0">
                <wp:start x="0" y="0"/>
                <wp:lineTo x="0" y="21536"/>
                <wp:lineTo x="21429" y="21536"/>
                <wp:lineTo x="2142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863600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4D782B" w:rsidRPr="004D782B">
        <w:rPr>
          <w:noProof/>
        </w:rPr>
        <mc:AlternateContent>
          <mc:Choice Requires="wpc">
            <w:drawing>
              <wp:anchor distT="0" distB="0" distL="114300" distR="114300" simplePos="0" relativeHeight="251666432" behindDoc="0" locked="0" layoutInCell="1" allowOverlap="1" wp14:anchorId="5FC950BF" wp14:editId="492BA9E5">
                <wp:simplePos x="0" y="0"/>
                <wp:positionH relativeFrom="column">
                  <wp:posOffset>-2014855</wp:posOffset>
                </wp:positionH>
                <wp:positionV relativeFrom="paragraph">
                  <wp:posOffset>413385</wp:posOffset>
                </wp:positionV>
                <wp:extent cx="1738630" cy="6654800"/>
                <wp:effectExtent l="0" t="0" r="0"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78" y="0"/>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77" y="2491879"/>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962525"/>
                            <a:ext cx="1736725"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31394DC" id="Canvas 20" o:spid="_x0000_s1026" editas="canvas" style="position:absolute;margin-left:-158.65pt;margin-top:32.55pt;width:136.9pt;height:524pt;z-index:251666432" coordsize="17386,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386;height:66548;visibility:visible;mso-wrap-style:square">
                  <v:fill o:detectmouseclick="t"/>
                  <v:path o:connecttype="none"/>
                </v:shape>
                <v:shape id="Picture 5" o:spid="_x0000_s1028" type="#_x0000_t75" style="position:absolute;left:55;width:17368;height:1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PyvDAAAAA2wAAAA8AAABkcnMvZG93bnJldi54bWxET81qwkAQvhf6DssUvBTd2IPV6CrBUGhv&#10;NfoAQ3ZMgtnZJbv58e27BcHbfHy/sztMphUDdb6xrGC5SEAQl1Y3XCm4nL/maxA+IGtsLZOCO3k4&#10;7F9fdphqO/KJhiJUIoawT1FBHYJLpfRlTQb9wjriyF1tZzBE2FVSdzjGcNPKjyRZSYMNx4YaHR1r&#10;Km9FbxT88NivN2519b+2zd9PeZmh80rN3qZsCyLQFJ7ih/tbx/mf8P9LPE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K8MAAAADbAAAADwAAAAAAAAAAAAAAAACfAgAA&#10;ZHJzL2Rvd25yZXYueG1sUEsFBgAAAAAEAAQA9wAAAIwDAAAAAA==&#10;">
                  <v:imagedata r:id="rId12" o:title=""/>
                </v:shape>
                <v:shape id="Picture 6" o:spid="_x0000_s1029" type="#_x0000_t75" style="position:absolute;left:55;top:24918;width:17368;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Zj3EAAAA2wAAAA8AAABkcnMvZG93bnJldi54bWxEj0trAkEQhO+C/2FoITedjQeRjaMsCwZB&#10;cvBx8dbs9D5wp2eZmegmv94+BHLrpqqrvt7sRterB4XYeTbwvshAEVfedtwYuF728zWomJAt9p7J&#10;wA9F2G2nkw3m1j/5RI9zapSEcMzRQJvSkGsdq5YcxoUfiEWrfXCYZA2NtgGfEu56vcyylXbYsTS0&#10;OFDZUnU/fzsD909b7L9+y/FWhrruV8dr4Y6ZMW+zsfgAlWhM/+a/64MVfIGVX2QAv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hZj3EAAAA2wAAAA8AAAAAAAAAAAAAAAAA&#10;nwIAAGRycy9kb3ducmV2LnhtbFBLBQYAAAAABAAEAPcAAACQAwAAAAA=&#10;">
                  <v:imagedata r:id="rId13" o:title=""/>
                </v:shape>
                <v:shape id="Picture 7" o:spid="_x0000_s1030" type="#_x0000_t75" style="position:absolute;top:49625;width:17367;height:1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XXCAAAA2wAAAA8AAABkcnMvZG93bnJldi54bWxET0trwkAQvgv+h2UK3nQTD1JTV2nEVy+C&#10;Wu9jdpqEZmdjdjVpf323IHibj+85s0VnKnGnxpWWFcSjCARxZnXJuYLP03r4CsJ5ZI2VZVLwQw4W&#10;835vhom2LR/ofvS5CCHsElRQeF8nUrqsIINuZGviwH3ZxqAPsMmlbrAN4aaS4yiaSIMlh4YCa1oW&#10;lH0fb0bBZPpR3tLfbXw5ba66rdPzKt3HSg1euvc3EJ46/xQ/3Dsd5k/h/5dw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l1wgAAANsAAAAPAAAAAAAAAAAAAAAAAJ8C&#10;AABkcnMvZG93bnJldi54bWxQSwUGAAAAAAQABAD3AAAAjgMAAAAA&#10;">
                  <v:imagedata r:id="rId14" o:title=""/>
                </v:shape>
              </v:group>
            </w:pict>
          </mc:Fallback>
        </mc:AlternateContent>
      </w:r>
      <w:bookmarkEnd w:id="0"/>
      <w:r w:rsidR="005315EE">
        <w:rPr>
          <w:noProof/>
        </w:rPr>
        <w:softHyphen/>
      </w:r>
      <w:r w:rsidR="005315EE">
        <w:rPr>
          <w:noProof/>
        </w:rPr>
        <w:softHyphen/>
      </w:r>
      <w:r w:rsidR="005315EE">
        <w:rPr>
          <w:noProof/>
        </w:rPr>
        <w:softHyphen/>
      </w:r>
      <w:r w:rsidR="005315EE">
        <w:rPr>
          <w:noProof/>
        </w:rPr>
        <w:softHyphen/>
      </w:r>
      <w:r w:rsidR="00BF7DE8">
        <w:softHyphen/>
      </w:r>
      <w:r w:rsidR="00BF7DE8">
        <w:softHyphen/>
      </w:r>
    </w:p>
    <w:sectPr w:rsidR="00895419" w:rsidRPr="004D782B" w:rsidSect="007C405F">
      <w:pgSz w:w="12600" w:h="16200" w:code="26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larendon BT">
    <w:panose1 w:val="02040704040505020204"/>
    <w:charset w:val="00"/>
    <w:family w:val="roman"/>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EFC"/>
    <w:rsid w:val="00001F01"/>
    <w:rsid w:val="000E7F26"/>
    <w:rsid w:val="00106DD9"/>
    <w:rsid w:val="001A6A2F"/>
    <w:rsid w:val="001E1291"/>
    <w:rsid w:val="001E7149"/>
    <w:rsid w:val="001F7BF4"/>
    <w:rsid w:val="00276404"/>
    <w:rsid w:val="00330D12"/>
    <w:rsid w:val="004D782B"/>
    <w:rsid w:val="005315EE"/>
    <w:rsid w:val="005837E7"/>
    <w:rsid w:val="006D2EBA"/>
    <w:rsid w:val="00736EB7"/>
    <w:rsid w:val="00772EFC"/>
    <w:rsid w:val="007C405F"/>
    <w:rsid w:val="007C51AF"/>
    <w:rsid w:val="00A10F91"/>
    <w:rsid w:val="00AE1EE7"/>
    <w:rsid w:val="00B05DFF"/>
    <w:rsid w:val="00B105FA"/>
    <w:rsid w:val="00B10B2F"/>
    <w:rsid w:val="00BF7DE8"/>
    <w:rsid w:val="00C40A0E"/>
    <w:rsid w:val="00CE6DD1"/>
    <w:rsid w:val="00DA1788"/>
    <w:rsid w:val="00E7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58EFB-25A7-49C4-B3D7-D8B7900B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5577E-5311-475D-8E13-8F7B753F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9FF13741</Template>
  <TotalTime>14</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University</Company>
  <LinksUpToDate>false</LinksUpToDate>
  <CharactersWithSpaces>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bkcarver</dc:creator>
  <cp:lastModifiedBy>Klemm, Jessica L</cp:lastModifiedBy>
  <cp:revision>5</cp:revision>
  <dcterms:created xsi:type="dcterms:W3CDTF">2015-11-25T17:38:00Z</dcterms:created>
  <dcterms:modified xsi:type="dcterms:W3CDTF">2016-10-10T14:21:00Z</dcterms:modified>
</cp:coreProperties>
</file>